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625" w:rsidRDefault="00813625" w:rsidP="0070320D">
      <w:pPr>
        <w:spacing w:before="120"/>
        <w:rPr>
          <w:rFonts w:ascii="Arial" w:hAnsi="Arial" w:cs="Arial"/>
          <w:b/>
          <w:bCs/>
          <w:u w:val="single"/>
        </w:rPr>
      </w:pPr>
    </w:p>
    <w:p w:rsidR="003C0CD8" w:rsidRDefault="008C3D34" w:rsidP="00206F8E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CADENZA </w:t>
      </w:r>
      <w:r w:rsidR="00F102E6">
        <w:rPr>
          <w:rFonts w:ascii="Arial" w:hAnsi="Arial" w:cs="Arial"/>
          <w:b/>
          <w:bCs/>
          <w:u w:val="single"/>
        </w:rPr>
        <w:t xml:space="preserve">EARNS AUTOPACIFIC’S </w:t>
      </w:r>
      <w:r w:rsidR="003C0CD8">
        <w:rPr>
          <w:rFonts w:ascii="Arial" w:hAnsi="Arial" w:cs="Arial"/>
          <w:b/>
          <w:bCs/>
          <w:u w:val="single"/>
        </w:rPr>
        <w:t xml:space="preserve">2015 </w:t>
      </w:r>
      <w:r w:rsidR="00F102E6">
        <w:rPr>
          <w:rFonts w:ascii="Arial" w:hAnsi="Arial" w:cs="Arial"/>
          <w:b/>
          <w:bCs/>
          <w:u w:val="single"/>
        </w:rPr>
        <w:t xml:space="preserve">IDEAL VEHICLE AWARD </w:t>
      </w:r>
    </w:p>
    <w:p w:rsidR="00206F8E" w:rsidRPr="00736339" w:rsidRDefault="00AB667B" w:rsidP="00206F8E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</w:t>
      </w:r>
      <w:r w:rsidR="00F102E6">
        <w:rPr>
          <w:rFonts w:ascii="Arial" w:hAnsi="Arial" w:cs="Arial"/>
          <w:b/>
          <w:bCs/>
          <w:u w:val="single"/>
        </w:rPr>
        <w:t xml:space="preserve"> LARGE CAR</w:t>
      </w:r>
      <w:r w:rsidR="003C0CD8">
        <w:rPr>
          <w:rFonts w:ascii="Arial" w:hAnsi="Arial" w:cs="Arial"/>
          <w:b/>
          <w:bCs/>
          <w:u w:val="single"/>
        </w:rPr>
        <w:t xml:space="preserve"> CATEGORY</w:t>
      </w:r>
    </w:p>
    <w:p w:rsidR="00206F8E" w:rsidRPr="00736339" w:rsidRDefault="00345D8D" w:rsidP="00206F8E">
      <w:pPr>
        <w:spacing w:before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8A16EA">
        <w:rPr>
          <w:rFonts w:ascii="Arial" w:hAnsi="Arial" w:cs="Arial"/>
          <w:b/>
          <w:bCs/>
        </w:rPr>
        <w:t>Advanced Technology, Safety Features and World-Class Styling Continue to Earn Cadenza Critical Acclaim</w:t>
      </w:r>
    </w:p>
    <w:p w:rsidR="00206F8E" w:rsidRDefault="00AB667B" w:rsidP="008A16EA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AutoPacific’s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A957DD" w:rsidRPr="00A957DD">
        <w:rPr>
          <w:rFonts w:ascii="Arial" w:hAnsi="Arial" w:cs="Arial"/>
          <w:sz w:val="22"/>
          <w:szCs w:val="22"/>
        </w:rPr>
        <w:t>Ideal Vehicle Award recognizes product design</w:t>
      </w:r>
      <w:r w:rsidR="004B6F89">
        <w:rPr>
          <w:rFonts w:ascii="Arial" w:hAnsi="Arial" w:cs="Arial"/>
          <w:sz w:val="22"/>
          <w:szCs w:val="22"/>
        </w:rPr>
        <w:t>s</w:t>
      </w:r>
      <w:r w:rsidR="00A957DD" w:rsidRPr="00A957DD">
        <w:rPr>
          <w:rFonts w:ascii="Arial" w:hAnsi="Arial" w:cs="Arial"/>
          <w:sz w:val="22"/>
          <w:szCs w:val="22"/>
        </w:rPr>
        <w:t xml:space="preserve"> </w:t>
      </w:r>
      <w:r w:rsidR="004B6F89">
        <w:rPr>
          <w:rFonts w:ascii="Arial" w:hAnsi="Arial" w:cs="Arial"/>
          <w:sz w:val="22"/>
          <w:szCs w:val="22"/>
        </w:rPr>
        <w:t xml:space="preserve">that </w:t>
      </w:r>
      <w:r w:rsidR="00A957DD" w:rsidRPr="00A957DD">
        <w:rPr>
          <w:rFonts w:ascii="Arial" w:hAnsi="Arial" w:cs="Arial"/>
          <w:sz w:val="22"/>
          <w:szCs w:val="22"/>
        </w:rPr>
        <w:t xml:space="preserve">most </w:t>
      </w:r>
      <w:r w:rsidR="004B6F89">
        <w:rPr>
          <w:rFonts w:ascii="Arial" w:hAnsi="Arial" w:cs="Arial"/>
          <w:sz w:val="22"/>
          <w:szCs w:val="22"/>
        </w:rPr>
        <w:t>completely fulfill</w:t>
      </w:r>
      <w:r w:rsidR="00A957DD" w:rsidRPr="00A957DD">
        <w:rPr>
          <w:rFonts w:ascii="Arial" w:hAnsi="Arial" w:cs="Arial"/>
          <w:sz w:val="22"/>
          <w:szCs w:val="22"/>
        </w:rPr>
        <w:t xml:space="preserve"> buyers</w:t>
      </w:r>
      <w:r w:rsidR="004B6F89">
        <w:rPr>
          <w:rFonts w:ascii="Arial" w:hAnsi="Arial" w:cs="Arial"/>
          <w:sz w:val="22"/>
          <w:szCs w:val="22"/>
        </w:rPr>
        <w:t>’</w:t>
      </w:r>
      <w:r w:rsidR="00A957DD" w:rsidRPr="00A957DD">
        <w:rPr>
          <w:rFonts w:ascii="Arial" w:hAnsi="Arial" w:cs="Arial"/>
          <w:sz w:val="22"/>
          <w:szCs w:val="22"/>
        </w:rPr>
        <w:t xml:space="preserve"> needs</w:t>
      </w:r>
      <w:r>
        <w:rPr>
          <w:rFonts w:ascii="Arial" w:hAnsi="Arial" w:cs="Arial"/>
          <w:sz w:val="22"/>
          <w:szCs w:val="22"/>
        </w:rPr>
        <w:t xml:space="preserve"> and expectations</w:t>
      </w:r>
    </w:p>
    <w:p w:rsidR="00A957DD" w:rsidRPr="00A957DD" w:rsidRDefault="008A16EA" w:rsidP="008A16EA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 w:rsidRPr="008A16EA">
        <w:rPr>
          <w:rFonts w:ascii="Arial" w:hAnsi="Arial" w:cs="Arial"/>
          <w:sz w:val="22"/>
          <w:szCs w:val="22"/>
        </w:rPr>
        <w:t xml:space="preserve">Cadenza adds to its Vehicle Satisfaction Award </w:t>
      </w:r>
      <w:r w:rsidR="00AB667B">
        <w:rPr>
          <w:rFonts w:ascii="Arial" w:hAnsi="Arial" w:cs="Arial"/>
          <w:sz w:val="22"/>
          <w:szCs w:val="22"/>
        </w:rPr>
        <w:t>earlier this year</w:t>
      </w:r>
      <w:r w:rsidRPr="008A16EA">
        <w:rPr>
          <w:rFonts w:ascii="Arial" w:hAnsi="Arial" w:cs="Arial"/>
          <w:sz w:val="22"/>
          <w:szCs w:val="22"/>
        </w:rPr>
        <w:t xml:space="preserve"> with a</w:t>
      </w:r>
      <w:r w:rsidR="00AB667B">
        <w:rPr>
          <w:rFonts w:ascii="Arial" w:hAnsi="Arial" w:cs="Arial"/>
          <w:sz w:val="22"/>
          <w:szCs w:val="22"/>
        </w:rPr>
        <w:t>n</w:t>
      </w:r>
      <w:r w:rsidRPr="008A16EA">
        <w:rPr>
          <w:rFonts w:ascii="Arial" w:hAnsi="Arial" w:cs="Arial"/>
          <w:sz w:val="22"/>
          <w:szCs w:val="22"/>
        </w:rPr>
        <w:t xml:space="preserve"> Ideal Vehicle Award for the Large Car category</w:t>
      </w:r>
    </w:p>
    <w:p w:rsidR="00206F8E" w:rsidRPr="0083620A" w:rsidRDefault="00206F8E" w:rsidP="0083620A">
      <w:pPr>
        <w:rPr>
          <w:rFonts w:ascii="Arial" w:hAnsi="Arial" w:cs="Arial"/>
          <w:highlight w:val="yellow"/>
        </w:rPr>
      </w:pPr>
    </w:p>
    <w:p w:rsidR="00982B83" w:rsidRDefault="00206F8E" w:rsidP="006A7FC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36339">
        <w:rPr>
          <w:rFonts w:ascii="Arial" w:hAnsi="Arial" w:cs="Arial"/>
          <w:b/>
          <w:bCs/>
        </w:rPr>
        <w:t xml:space="preserve">IRVINE, Calif., </w:t>
      </w:r>
      <w:r w:rsidR="001B7FE8">
        <w:rPr>
          <w:rFonts w:ascii="Arial" w:hAnsi="Arial" w:cs="Arial"/>
          <w:b/>
          <w:bCs/>
        </w:rPr>
        <w:t xml:space="preserve">Aug. </w:t>
      </w:r>
      <w:r w:rsidR="00C15711">
        <w:rPr>
          <w:rFonts w:ascii="Arial" w:hAnsi="Arial" w:cs="Arial"/>
          <w:b/>
          <w:bCs/>
        </w:rPr>
        <w:t>20</w:t>
      </w:r>
      <w:r w:rsidR="00907166" w:rsidRPr="006E6121">
        <w:rPr>
          <w:rFonts w:ascii="Arial" w:hAnsi="Arial" w:cs="Arial"/>
          <w:b/>
          <w:bCs/>
        </w:rPr>
        <w:t>, 2015</w:t>
      </w:r>
      <w:r w:rsidRPr="00736339">
        <w:rPr>
          <w:rFonts w:ascii="Arial" w:hAnsi="Arial" w:cs="Arial"/>
        </w:rPr>
        <w:t xml:space="preserve"> –</w:t>
      </w:r>
      <w:r w:rsidR="00BD3077">
        <w:rPr>
          <w:rFonts w:ascii="Arial" w:hAnsi="Arial" w:cs="Arial"/>
        </w:rPr>
        <w:t xml:space="preserve"> </w:t>
      </w:r>
      <w:r w:rsidR="00AB667B">
        <w:rPr>
          <w:rFonts w:ascii="Arial" w:hAnsi="Arial" w:cs="Arial"/>
        </w:rPr>
        <w:t xml:space="preserve">The </w:t>
      </w:r>
      <w:r w:rsidR="00DB32E4">
        <w:rPr>
          <w:rFonts w:ascii="Arial" w:hAnsi="Arial" w:cs="Arial"/>
        </w:rPr>
        <w:t xml:space="preserve">premium and stylish Kia Cadenza </w:t>
      </w:r>
      <w:r w:rsidR="001959E1">
        <w:rPr>
          <w:rFonts w:ascii="Arial" w:hAnsi="Arial" w:cs="Arial"/>
        </w:rPr>
        <w:t xml:space="preserve">sedan has </w:t>
      </w:r>
      <w:r w:rsidR="00DB32E4">
        <w:rPr>
          <w:rFonts w:ascii="Arial" w:hAnsi="Arial" w:cs="Arial"/>
        </w:rPr>
        <w:t xml:space="preserve">earned </w:t>
      </w:r>
      <w:proofErr w:type="spellStart"/>
      <w:r w:rsidR="00DB32E4">
        <w:rPr>
          <w:rFonts w:ascii="Arial" w:hAnsi="Arial" w:cs="Arial"/>
        </w:rPr>
        <w:t>AutoPacific’s</w:t>
      </w:r>
      <w:proofErr w:type="spellEnd"/>
      <w:r w:rsidR="00DB32E4">
        <w:rPr>
          <w:rFonts w:ascii="Arial" w:hAnsi="Arial" w:cs="Arial"/>
        </w:rPr>
        <w:t xml:space="preserve"> 2015 Ideal Vehicle Award (IVA) in the Large Car category </w:t>
      </w:r>
      <w:r w:rsidR="001959E1">
        <w:rPr>
          <w:rFonts w:ascii="Arial" w:hAnsi="Arial" w:cs="Arial"/>
        </w:rPr>
        <w:t>(tie)</w:t>
      </w:r>
      <w:r w:rsidR="00AB667B">
        <w:rPr>
          <w:rFonts w:ascii="Arial" w:hAnsi="Arial" w:cs="Arial"/>
        </w:rPr>
        <w:t xml:space="preserve">. </w:t>
      </w:r>
      <w:r w:rsidR="00DB32E4">
        <w:rPr>
          <w:rFonts w:ascii="Arial" w:hAnsi="Arial" w:cs="Arial"/>
        </w:rPr>
        <w:t xml:space="preserve"> </w:t>
      </w:r>
      <w:proofErr w:type="spellStart"/>
      <w:r w:rsidR="00DB32E4">
        <w:rPr>
          <w:rFonts w:ascii="Arial" w:hAnsi="Arial" w:cs="Arial"/>
        </w:rPr>
        <w:t>AutoPacific’</w:t>
      </w:r>
      <w:r w:rsidR="00AB667B">
        <w:rPr>
          <w:rFonts w:ascii="Arial" w:hAnsi="Arial" w:cs="Arial"/>
        </w:rPr>
        <w:t>s</w:t>
      </w:r>
      <w:proofErr w:type="spellEnd"/>
      <w:r w:rsidR="00AB667B">
        <w:rPr>
          <w:rFonts w:ascii="Arial" w:hAnsi="Arial" w:cs="Arial"/>
        </w:rPr>
        <w:t xml:space="preserve"> IVA is</w:t>
      </w:r>
      <w:r w:rsidR="00DB32E4">
        <w:rPr>
          <w:rFonts w:ascii="Arial" w:hAnsi="Arial" w:cs="Arial"/>
        </w:rPr>
        <w:t xml:space="preserve"> based on over 66,000 sur</w:t>
      </w:r>
      <w:bookmarkStart w:id="0" w:name="_GoBack"/>
      <w:bookmarkEnd w:id="0"/>
      <w:r w:rsidR="00DB32E4">
        <w:rPr>
          <w:rFonts w:ascii="Arial" w:hAnsi="Arial" w:cs="Arial"/>
        </w:rPr>
        <w:t>veys completed by new-car owners in the first half of 2015 and recognizes products tha</w:t>
      </w:r>
      <w:r w:rsidR="00AB667B">
        <w:rPr>
          <w:rFonts w:ascii="Arial" w:hAnsi="Arial" w:cs="Arial"/>
        </w:rPr>
        <w:t xml:space="preserve">t </w:t>
      </w:r>
      <w:r w:rsidR="001959E1">
        <w:rPr>
          <w:rFonts w:ascii="Arial" w:hAnsi="Arial" w:cs="Arial"/>
        </w:rPr>
        <w:t xml:space="preserve">most closely </w:t>
      </w:r>
      <w:r w:rsidR="00AB667B">
        <w:rPr>
          <w:rFonts w:ascii="Arial" w:hAnsi="Arial" w:cs="Arial"/>
        </w:rPr>
        <w:t xml:space="preserve">meet </w:t>
      </w:r>
      <w:r w:rsidR="001959E1">
        <w:rPr>
          <w:rFonts w:ascii="Arial" w:hAnsi="Arial" w:cs="Arial"/>
        </w:rPr>
        <w:t xml:space="preserve">buyer </w:t>
      </w:r>
      <w:r w:rsidR="00AB667B">
        <w:rPr>
          <w:rFonts w:ascii="Arial" w:hAnsi="Arial" w:cs="Arial"/>
        </w:rPr>
        <w:t xml:space="preserve">requirements </w:t>
      </w:r>
      <w:r w:rsidR="001959E1">
        <w:rPr>
          <w:rFonts w:ascii="Arial" w:hAnsi="Arial" w:cs="Arial"/>
        </w:rPr>
        <w:t>and expectations</w:t>
      </w:r>
      <w:r w:rsidR="00DB32E4">
        <w:rPr>
          <w:rFonts w:ascii="Arial" w:hAnsi="Arial" w:cs="Arial"/>
        </w:rPr>
        <w:t>.</w:t>
      </w:r>
      <w:r w:rsidR="007E694C">
        <w:rPr>
          <w:rFonts w:ascii="Arial" w:hAnsi="Arial" w:cs="Arial"/>
        </w:rPr>
        <w:t xml:space="preserve">  </w:t>
      </w:r>
      <w:r w:rsidR="003F2A8C">
        <w:rPr>
          <w:rFonts w:ascii="Arial" w:hAnsi="Arial" w:cs="Arial"/>
        </w:rPr>
        <w:t>Based on the responses from vehicle owners, t</w:t>
      </w:r>
      <w:r w:rsidR="00626442">
        <w:rPr>
          <w:rFonts w:ascii="Arial" w:hAnsi="Arial" w:cs="Arial"/>
        </w:rPr>
        <w:t>he survey encompasses the vehicle’s ride and handling, driver’s seat comfort, interior</w:t>
      </w:r>
      <w:r w:rsidR="00735476">
        <w:rPr>
          <w:rFonts w:ascii="Arial" w:hAnsi="Arial" w:cs="Arial"/>
        </w:rPr>
        <w:t xml:space="preserve"> storage</w:t>
      </w:r>
      <w:r w:rsidR="00626442">
        <w:rPr>
          <w:rFonts w:ascii="Arial" w:hAnsi="Arial" w:cs="Arial"/>
        </w:rPr>
        <w:t>, safety features, engine power and acceleration</w:t>
      </w:r>
      <w:r w:rsidR="001959E1">
        <w:rPr>
          <w:rFonts w:ascii="Arial" w:hAnsi="Arial" w:cs="Arial"/>
        </w:rPr>
        <w:t>,</w:t>
      </w:r>
      <w:r w:rsidR="00626442">
        <w:rPr>
          <w:rFonts w:ascii="Arial" w:hAnsi="Arial" w:cs="Arial"/>
        </w:rPr>
        <w:t xml:space="preserve"> and technology.</w:t>
      </w:r>
      <w:r w:rsidR="007E694C" w:rsidRPr="007E694C">
        <w:rPr>
          <w:rFonts w:ascii="Arial" w:hAnsi="Arial" w:cs="Arial"/>
        </w:rPr>
        <w:t xml:space="preserve"> </w:t>
      </w:r>
      <w:r w:rsidR="007E694C">
        <w:rPr>
          <w:rFonts w:ascii="Arial" w:hAnsi="Arial" w:cs="Arial"/>
        </w:rPr>
        <w:t xml:space="preserve"> </w:t>
      </w:r>
    </w:p>
    <w:p w:rsidR="00DB32E4" w:rsidRDefault="00DB32E4" w:rsidP="006A7FCB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“</w:t>
      </w:r>
      <w:r w:rsidR="004B6F89">
        <w:rPr>
          <w:rFonts w:ascii="Arial" w:hAnsi="Arial" w:cs="Arial"/>
        </w:rPr>
        <w:t xml:space="preserve">The introduction of the </w:t>
      </w:r>
      <w:r>
        <w:rPr>
          <w:rFonts w:ascii="Arial" w:hAnsi="Arial" w:cs="Arial"/>
        </w:rPr>
        <w:t xml:space="preserve">Cadenza </w:t>
      </w:r>
      <w:r w:rsidR="004B6F89">
        <w:rPr>
          <w:rFonts w:ascii="Arial" w:hAnsi="Arial" w:cs="Arial"/>
        </w:rPr>
        <w:t xml:space="preserve">was a response to customer demand for a Kia product </w:t>
      </w:r>
      <w:r w:rsidR="00982B83">
        <w:rPr>
          <w:rFonts w:ascii="Arial" w:hAnsi="Arial" w:cs="Arial"/>
        </w:rPr>
        <w:t xml:space="preserve">that was larger and even more luxurious than </w:t>
      </w:r>
      <w:r w:rsidR="004B6F89">
        <w:rPr>
          <w:rFonts w:ascii="Arial" w:hAnsi="Arial" w:cs="Arial"/>
        </w:rPr>
        <w:t xml:space="preserve">the </w:t>
      </w:r>
      <w:r w:rsidR="00982B83">
        <w:rPr>
          <w:rFonts w:ascii="Arial" w:hAnsi="Arial" w:cs="Arial"/>
        </w:rPr>
        <w:t xml:space="preserve">SXL trims of our </w:t>
      </w:r>
      <w:r w:rsidR="004B6F89">
        <w:rPr>
          <w:rFonts w:ascii="Arial" w:hAnsi="Arial" w:cs="Arial"/>
        </w:rPr>
        <w:t xml:space="preserve">Sorento CUV and Optima midsize sedan, and as our first step into the premium segments, </w:t>
      </w:r>
      <w:r w:rsidR="00982B83">
        <w:rPr>
          <w:rFonts w:ascii="Arial" w:hAnsi="Arial" w:cs="Arial"/>
        </w:rPr>
        <w:t xml:space="preserve">it </w:t>
      </w:r>
      <w:r w:rsidR="00AB667B">
        <w:rPr>
          <w:rFonts w:ascii="Arial" w:hAnsi="Arial" w:cs="Arial"/>
        </w:rPr>
        <w:t xml:space="preserve">helped </w:t>
      </w:r>
      <w:r w:rsidR="00982B83">
        <w:rPr>
          <w:rFonts w:ascii="Arial" w:hAnsi="Arial" w:cs="Arial"/>
        </w:rPr>
        <w:t xml:space="preserve">continue the </w:t>
      </w:r>
      <w:r w:rsidR="00AB667B">
        <w:rPr>
          <w:rFonts w:ascii="Arial" w:hAnsi="Arial" w:cs="Arial"/>
        </w:rPr>
        <w:t>transform</w:t>
      </w:r>
      <w:r w:rsidR="00982B83">
        <w:rPr>
          <w:rFonts w:ascii="Arial" w:hAnsi="Arial" w:cs="Arial"/>
        </w:rPr>
        <w:t>ation of</w:t>
      </w:r>
      <w:r w:rsidR="00AB667B">
        <w:rPr>
          <w:rFonts w:ascii="Arial" w:hAnsi="Arial" w:cs="Arial"/>
        </w:rPr>
        <w:t xml:space="preserve"> </w:t>
      </w:r>
      <w:r w:rsidR="004B6F89">
        <w:rPr>
          <w:rFonts w:ascii="Arial" w:hAnsi="Arial" w:cs="Arial"/>
        </w:rPr>
        <w:t xml:space="preserve">the Kia </w:t>
      </w:r>
      <w:r w:rsidR="00AB667B">
        <w:rPr>
          <w:rFonts w:ascii="Arial" w:hAnsi="Arial" w:cs="Arial"/>
        </w:rPr>
        <w:t>brand</w:t>
      </w:r>
      <w:r w:rsidR="00982B83">
        <w:rPr>
          <w:rFonts w:ascii="Arial" w:hAnsi="Arial" w:cs="Arial"/>
        </w:rPr>
        <w:t>, paving the way to our luxury flagship sedan, the K900</w:t>
      </w:r>
      <w:r>
        <w:rPr>
          <w:rFonts w:ascii="Arial" w:hAnsi="Arial" w:cs="Arial"/>
        </w:rPr>
        <w:t>,” said Orth Hedrick, Vice President, Product Planning, Kia Motors America (KMA).  “</w:t>
      </w:r>
      <w:proofErr w:type="spellStart"/>
      <w:r w:rsidR="00982B83">
        <w:rPr>
          <w:rFonts w:ascii="Arial" w:hAnsi="Arial" w:cs="Arial"/>
        </w:rPr>
        <w:t>AutoPacific’s</w:t>
      </w:r>
      <w:proofErr w:type="spellEnd"/>
      <w:r w:rsidR="00982B83">
        <w:rPr>
          <w:rFonts w:ascii="Arial" w:hAnsi="Arial" w:cs="Arial"/>
        </w:rPr>
        <w:t xml:space="preserve"> Ideal Vehicle Award is important because it represents the voice of the customer and offers confirmation that the Cadenza’s blend of </w:t>
      </w:r>
      <w:r w:rsidR="000448C4">
        <w:rPr>
          <w:rFonts w:ascii="Arial" w:hAnsi="Arial" w:cs="Arial"/>
        </w:rPr>
        <w:t>world-class</w:t>
      </w:r>
      <w:r w:rsidR="00AB667B">
        <w:rPr>
          <w:rFonts w:ascii="Arial" w:hAnsi="Arial" w:cs="Arial"/>
        </w:rPr>
        <w:t xml:space="preserve"> design, </w:t>
      </w:r>
      <w:r w:rsidR="000448C4">
        <w:rPr>
          <w:rFonts w:ascii="Arial" w:hAnsi="Arial" w:cs="Arial"/>
        </w:rPr>
        <w:t>quality and features</w:t>
      </w:r>
      <w:r w:rsidR="00982B83">
        <w:rPr>
          <w:rFonts w:ascii="Arial" w:hAnsi="Arial" w:cs="Arial"/>
        </w:rPr>
        <w:t xml:space="preserve"> is hitting the mark with Kia owners</w:t>
      </w:r>
      <w:r w:rsidR="000448C4">
        <w:rPr>
          <w:rFonts w:ascii="Arial" w:hAnsi="Arial" w:cs="Arial"/>
        </w:rPr>
        <w:t>.</w:t>
      </w:r>
      <w:r w:rsidR="00847127">
        <w:rPr>
          <w:rFonts w:ascii="Arial" w:hAnsi="Arial" w:cs="Arial"/>
        </w:rPr>
        <w:t>”</w:t>
      </w:r>
    </w:p>
    <w:p w:rsidR="00813625" w:rsidRDefault="00847127" w:rsidP="006A7FCB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The IVA is Cadenza’s second honor from </w:t>
      </w:r>
      <w:proofErr w:type="spellStart"/>
      <w:r>
        <w:rPr>
          <w:rFonts w:ascii="Arial" w:hAnsi="Arial" w:cs="Arial"/>
        </w:rPr>
        <w:t>AutoPacific</w:t>
      </w:r>
      <w:proofErr w:type="spellEnd"/>
      <w:r>
        <w:rPr>
          <w:rFonts w:ascii="Arial" w:hAnsi="Arial" w:cs="Arial"/>
        </w:rPr>
        <w:t xml:space="preserve"> in 2015, following a Vehicle Satisfaction Award</w:t>
      </w:r>
      <w:r w:rsidR="007A7F4F">
        <w:rPr>
          <w:rFonts w:ascii="Arial" w:hAnsi="Arial" w:cs="Arial"/>
        </w:rPr>
        <w:t xml:space="preserve"> (VSA)</w:t>
      </w:r>
      <w:r>
        <w:rPr>
          <w:rFonts w:ascii="Arial" w:hAnsi="Arial" w:cs="Arial"/>
        </w:rPr>
        <w:t xml:space="preserve"> earlier this summer.</w:t>
      </w:r>
    </w:p>
    <w:p w:rsidR="0070320D" w:rsidRDefault="0070320D" w:rsidP="006A7FCB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:rsidR="0070320D" w:rsidRDefault="0070320D" w:rsidP="0070320D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gramStart"/>
      <w:r>
        <w:rPr>
          <w:rFonts w:ascii="Arial" w:hAnsi="Arial" w:cs="Arial"/>
        </w:rPr>
        <w:t>more</w:t>
      </w:r>
      <w:proofErr w:type="gramEnd"/>
      <w:r>
        <w:rPr>
          <w:rFonts w:ascii="Arial" w:hAnsi="Arial" w:cs="Arial"/>
        </w:rPr>
        <w:t>-</w:t>
      </w:r>
    </w:p>
    <w:p w:rsidR="00735476" w:rsidRPr="007A7F4F" w:rsidRDefault="00735476" w:rsidP="00735476">
      <w:pPr>
        <w:rPr>
          <w:rFonts w:ascii="Arial" w:hAnsi="Arial" w:cs="Arial"/>
          <w:u w:val="single"/>
        </w:rPr>
      </w:pPr>
      <w:r w:rsidRPr="007A7F4F">
        <w:rPr>
          <w:rFonts w:ascii="Arial" w:hAnsi="Arial" w:cs="Arial"/>
          <w:b/>
          <w:u w:val="single"/>
        </w:rPr>
        <w:lastRenderedPageBreak/>
        <w:t xml:space="preserve">About </w:t>
      </w:r>
      <w:proofErr w:type="spellStart"/>
      <w:r w:rsidRPr="007A7F4F">
        <w:rPr>
          <w:rFonts w:ascii="Arial" w:hAnsi="Arial" w:cs="Arial"/>
          <w:b/>
          <w:u w:val="single"/>
        </w:rPr>
        <w:t>AutoPacific</w:t>
      </w:r>
      <w:proofErr w:type="spellEnd"/>
    </w:p>
    <w:p w:rsidR="007A7F4F" w:rsidRDefault="00735476" w:rsidP="00104D63">
      <w:pPr>
        <w:spacing w:line="360" w:lineRule="auto"/>
        <w:ind w:firstLine="720"/>
        <w:rPr>
          <w:rFonts w:ascii="Arial" w:hAnsi="Arial" w:cs="Arial"/>
        </w:rPr>
      </w:pPr>
      <w:proofErr w:type="spellStart"/>
      <w:r w:rsidRPr="007A7F4F">
        <w:rPr>
          <w:rFonts w:ascii="Arial" w:hAnsi="Arial" w:cs="Arial"/>
        </w:rPr>
        <w:t>AutoPacific</w:t>
      </w:r>
      <w:proofErr w:type="spellEnd"/>
      <w:r w:rsidRPr="007A7F4F">
        <w:rPr>
          <w:rFonts w:ascii="Arial" w:hAnsi="Arial" w:cs="Arial"/>
        </w:rPr>
        <w:t xml:space="preserve"> is a future-oriented automotive marketing research and product-consulting firm. Every year </w:t>
      </w:r>
      <w:proofErr w:type="spellStart"/>
      <w:r w:rsidRPr="007A7F4F">
        <w:rPr>
          <w:rFonts w:ascii="Arial" w:hAnsi="Arial" w:cs="Arial"/>
        </w:rPr>
        <w:t>AutoPacific</w:t>
      </w:r>
      <w:proofErr w:type="spellEnd"/>
      <w:r w:rsidRPr="007A7F4F">
        <w:rPr>
          <w:rFonts w:ascii="Arial" w:hAnsi="Arial" w:cs="Arial"/>
        </w:rPr>
        <w:t xml:space="preserve"> publishes a wide variety of </w:t>
      </w:r>
      <w:r w:rsidR="007A7F4F" w:rsidRPr="007A7F4F">
        <w:rPr>
          <w:rFonts w:ascii="Arial" w:hAnsi="Arial" w:cs="Arial"/>
        </w:rPr>
        <w:t>syndicated studies</w:t>
      </w:r>
      <w:r w:rsidRPr="007A7F4F">
        <w:rPr>
          <w:rFonts w:ascii="Arial" w:hAnsi="Arial" w:cs="Arial"/>
        </w:rPr>
        <w:t xml:space="preserve"> on the automotive industry. The firm, founded in 1986, also conducts industry forecasting and extensive </w:t>
      </w:r>
      <w:r w:rsidR="007A7F4F" w:rsidRPr="007A7F4F">
        <w:rPr>
          <w:rFonts w:ascii="Arial" w:hAnsi="Arial" w:cs="Arial"/>
        </w:rPr>
        <w:t>proprietary research</w:t>
      </w:r>
      <w:r w:rsidRPr="007A7F4F">
        <w:rPr>
          <w:rFonts w:ascii="Arial" w:hAnsi="Arial" w:cs="Arial"/>
        </w:rPr>
        <w:t xml:space="preserve"> and consulting for auto manufacturers, distributors, marketers and suppliers worldwide. Company headquarters and its state-of-the-art </w:t>
      </w:r>
      <w:r w:rsidR="007A7F4F" w:rsidRPr="007A7F4F">
        <w:rPr>
          <w:rFonts w:ascii="Arial" w:hAnsi="Arial" w:cs="Arial"/>
        </w:rPr>
        <w:t>automotive research facility</w:t>
      </w:r>
      <w:r w:rsidRPr="007A7F4F">
        <w:rPr>
          <w:rFonts w:ascii="Arial" w:hAnsi="Arial" w:cs="Arial"/>
        </w:rPr>
        <w:t xml:space="preserve"> are in Tustin, California, with an affiliate office in the Detroit area. Additional information can be found on </w:t>
      </w:r>
      <w:proofErr w:type="spellStart"/>
      <w:r w:rsidRPr="007A7F4F">
        <w:rPr>
          <w:rFonts w:ascii="Arial" w:hAnsi="Arial" w:cs="Arial"/>
        </w:rPr>
        <w:t>AutoPacific's</w:t>
      </w:r>
      <w:proofErr w:type="spellEnd"/>
      <w:r w:rsidRPr="007A7F4F">
        <w:rPr>
          <w:rFonts w:ascii="Arial" w:hAnsi="Arial" w:cs="Arial"/>
        </w:rPr>
        <w:t xml:space="preserve"> websites: </w:t>
      </w:r>
      <w:hyperlink r:id="rId9" w:tgtFrame="_blank" w:history="1">
        <w:r w:rsidRPr="007A7F4F">
          <w:rPr>
            <w:rStyle w:val="Hyperlink"/>
            <w:rFonts w:ascii="Arial" w:hAnsi="Arial" w:cs="Arial"/>
          </w:rPr>
          <w:t> </w:t>
        </w:r>
      </w:hyperlink>
      <w:r w:rsidR="007A7F4F" w:rsidRPr="007A7F4F">
        <w:rPr>
          <w:rFonts w:ascii="Arial" w:hAnsi="Arial" w:cs="Arial"/>
        </w:rPr>
        <w:t>http://www.autopacific.com</w:t>
      </w:r>
      <w:r w:rsidRPr="007A7F4F">
        <w:rPr>
          <w:rFonts w:ascii="Arial" w:hAnsi="Arial" w:cs="Arial"/>
        </w:rPr>
        <w:t xml:space="preserve"> and </w:t>
      </w:r>
      <w:r w:rsidR="007A7F4F" w:rsidRPr="007A7F4F">
        <w:rPr>
          <w:rFonts w:ascii="Arial" w:hAnsi="Arial" w:cs="Arial"/>
        </w:rPr>
        <w:t>http://vehiclevoice.com/</w:t>
      </w:r>
    </w:p>
    <w:p w:rsidR="00482CCF" w:rsidRPr="002C3962" w:rsidRDefault="00482CCF" w:rsidP="00482CCF">
      <w:pPr>
        <w:spacing w:line="360" w:lineRule="auto"/>
        <w:rPr>
          <w:rFonts w:ascii="Arial" w:hAnsi="Arial" w:cs="Arial"/>
          <w:b/>
          <w:u w:val="single"/>
        </w:rPr>
      </w:pPr>
      <w:r w:rsidRPr="002C3962">
        <w:rPr>
          <w:rFonts w:ascii="Arial" w:hAnsi="Arial" w:cs="Arial"/>
          <w:b/>
          <w:u w:val="single"/>
        </w:rPr>
        <w:t>About Kia Motors America</w:t>
      </w:r>
    </w:p>
    <w:p w:rsidR="00482CCF" w:rsidRDefault="00482CCF" w:rsidP="00482CCF">
      <w:pPr>
        <w:spacing w:line="360" w:lineRule="auto"/>
        <w:ind w:firstLine="720"/>
        <w:rPr>
          <w:rFonts w:ascii="Arial" w:hAnsi="Arial" w:cs="Arial"/>
        </w:rPr>
      </w:pPr>
      <w:r w:rsidRPr="002C3962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2C3962">
        <w:rPr>
          <w:rFonts w:ascii="Arial" w:hAnsi="Arial" w:cs="Arial"/>
        </w:rPr>
        <w:t>Kia</w:t>
      </w:r>
      <w:proofErr w:type="gramEnd"/>
      <w:r w:rsidRPr="002C3962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2C3962">
        <w:rPr>
          <w:rStyle w:val="EndnoteReference"/>
          <w:rFonts w:ascii="Arial" w:hAnsi="Arial" w:cs="Arial"/>
        </w:rPr>
        <w:endnoteReference w:id="1"/>
      </w:r>
      <w:r w:rsidRPr="002C3962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2C3962">
        <w:rPr>
          <w:rStyle w:val="EndnoteReference"/>
          <w:rFonts w:ascii="Arial" w:hAnsi="Arial" w:cs="Arial"/>
        </w:rPr>
        <w:t>2</w:t>
      </w:r>
      <w:r w:rsidRPr="002C3962">
        <w:rPr>
          <w:rFonts w:ascii="Arial" w:hAnsi="Arial" w:cs="Arial"/>
        </w:rPr>
        <w:t xml:space="preserve">, </w:t>
      </w:r>
      <w:proofErr w:type="spellStart"/>
      <w:r w:rsidRPr="002C3962">
        <w:rPr>
          <w:rFonts w:ascii="Arial" w:hAnsi="Arial" w:cs="Arial"/>
        </w:rPr>
        <w:t>Sportage</w:t>
      </w:r>
      <w:proofErr w:type="spellEnd"/>
      <w:r w:rsidRPr="002C3962">
        <w:rPr>
          <w:rFonts w:ascii="Arial" w:hAnsi="Arial" w:cs="Arial"/>
        </w:rPr>
        <w:t xml:space="preserve"> compact CUV, Optima midsize sedan, Optima Hybrid, the Forte compact sedan, Forte5 and Forte </w:t>
      </w:r>
      <w:proofErr w:type="spellStart"/>
      <w:r w:rsidRPr="002C3962">
        <w:rPr>
          <w:rFonts w:ascii="Arial" w:hAnsi="Arial" w:cs="Arial"/>
        </w:rPr>
        <w:t>Koup</w:t>
      </w:r>
      <w:proofErr w:type="spellEnd"/>
      <w:r w:rsidRPr="002C3962">
        <w:rPr>
          <w:rFonts w:ascii="Arial" w:hAnsi="Arial" w:cs="Arial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482CCF" w:rsidRPr="002C3962" w:rsidRDefault="00482CCF" w:rsidP="00482CCF">
      <w:pPr>
        <w:spacing w:line="360" w:lineRule="auto"/>
        <w:ind w:firstLine="720"/>
        <w:rPr>
          <w:rFonts w:ascii="Arial" w:hAnsi="Arial" w:cs="Arial"/>
        </w:rPr>
      </w:pPr>
      <w:r w:rsidRPr="002C3962">
        <w:rPr>
          <w:rFonts w:ascii="Arial" w:hAnsi="Arial" w:cs="Arial"/>
        </w:rPr>
        <w:t>Information about KMA and its full vehicle line-up is available at www.kia.com. For media information, including photography, visit www.kiamedia.com.  To receive custom email notifications for press releases the moment they are published, subscribe at www.kiamedia.com/us/en/newsalert.</w:t>
      </w:r>
    </w:p>
    <w:p w:rsidR="00482CCF" w:rsidRPr="002C3962" w:rsidRDefault="00482CCF" w:rsidP="00482CCF">
      <w:pPr>
        <w:spacing w:line="360" w:lineRule="auto"/>
        <w:ind w:firstLine="720"/>
        <w:jc w:val="center"/>
        <w:rPr>
          <w:rFonts w:ascii="Arial" w:hAnsi="Arial" w:cs="Arial"/>
        </w:rPr>
      </w:pPr>
      <w:r w:rsidRPr="002C3962">
        <w:rPr>
          <w:rFonts w:ascii="Arial" w:hAnsi="Arial" w:cs="Arial"/>
        </w:rPr>
        <w:t># # #</w:t>
      </w:r>
    </w:p>
    <w:p w:rsidR="00482CCF" w:rsidRPr="0071743B" w:rsidRDefault="00482CCF" w:rsidP="00482CCF">
      <w:pPr>
        <w:pStyle w:val="EndnoteText"/>
        <w:rPr>
          <w:rFonts w:ascii="Arial" w:hAnsi="Arial" w:cs="Arial"/>
          <w:b/>
          <w:sz w:val="14"/>
          <w:szCs w:val="14"/>
        </w:rPr>
      </w:pPr>
      <w:r w:rsidRPr="0071743B">
        <w:rPr>
          <w:rFonts w:ascii="Arial" w:hAnsi="Arial" w:cs="Arial"/>
          <w:b/>
          <w:sz w:val="14"/>
          <w:szCs w:val="14"/>
        </w:rPr>
        <w:t xml:space="preserve">* The </w:t>
      </w:r>
      <w:r w:rsidRPr="0071743B">
        <w:rPr>
          <w:rFonts w:ascii="Arial" w:hAnsi="Arial" w:cs="Arial"/>
          <w:b/>
          <w:bCs/>
          <w:sz w:val="14"/>
          <w:szCs w:val="14"/>
        </w:rPr>
        <w:t>Sorento and Optima GDI (EX, SX &amp; Limited and certain LX Trims only) are assembled in the United States from U.S. and globally sourced parts</w:t>
      </w:r>
    </w:p>
    <w:p w:rsidR="00270B8C" w:rsidRPr="00790E68" w:rsidRDefault="00270B8C" w:rsidP="00482CCF">
      <w:pPr>
        <w:rPr>
          <w:rFonts w:ascii="Arial" w:hAnsi="Arial" w:cs="Arial"/>
          <w:sz w:val="20"/>
          <w:szCs w:val="20"/>
        </w:rPr>
      </w:pPr>
    </w:p>
    <w:sectPr w:rsidR="00270B8C" w:rsidRPr="00790E68" w:rsidSect="00B61D34">
      <w:headerReference w:type="default" r:id="rId10"/>
      <w:headerReference w:type="first" r:id="rId11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AE2" w:rsidRDefault="00C27AE2" w:rsidP="00762EC6">
      <w:pPr>
        <w:spacing w:after="0" w:line="240" w:lineRule="auto"/>
      </w:pPr>
      <w:r>
        <w:separator/>
      </w:r>
    </w:p>
  </w:endnote>
  <w:endnote w:type="continuationSeparator" w:id="0">
    <w:p w:rsidR="00C27AE2" w:rsidRDefault="00C27AE2" w:rsidP="00762EC6">
      <w:pPr>
        <w:spacing w:after="0" w:line="240" w:lineRule="auto"/>
      </w:pPr>
      <w:r>
        <w:continuationSeparator/>
      </w:r>
    </w:p>
  </w:endnote>
  <w:endnote w:id="1">
    <w:p w:rsidR="00482CCF" w:rsidRDefault="00482CCF" w:rsidP="00482CCF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  <w:p w:rsidR="00482CCF" w:rsidRDefault="00482CCF" w:rsidP="00482CCF">
      <w:pPr>
        <w:pStyle w:val="NoSpacing"/>
        <w:rPr>
          <w:rFonts w:ascii="Arial" w:hAnsi="Arial" w:cs="Arial"/>
          <w:sz w:val="14"/>
          <w:szCs w:val="14"/>
        </w:rPr>
      </w:pPr>
      <w:r>
        <w:rPr>
          <w:rStyle w:val="EndnoteReference"/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  <w:p w:rsidR="00482CCF" w:rsidRPr="00767C2B" w:rsidRDefault="00482CCF" w:rsidP="00482CCF">
      <w:pPr>
        <w:pStyle w:val="NoSpacing"/>
        <w:rPr>
          <w:rFonts w:ascii="Arial" w:hAnsi="Arial" w:cs="Arial"/>
          <w:sz w:val="14"/>
          <w:szCs w:val="14"/>
        </w:rPr>
      </w:pPr>
      <w:r w:rsidRPr="00D853B7">
        <w:rPr>
          <w:rFonts w:ascii="Arial" w:hAnsi="Arial" w:cs="Arial"/>
          <w:sz w:val="14"/>
          <w:szCs w:val="14"/>
        </w:rPr>
        <w:t xml:space="preserve"> 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¡Ë¢çE¢®EcE¢®E¡ËcEcE¢®E¡ËcE¡Ë¢çE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AE2" w:rsidRDefault="00C27AE2" w:rsidP="00762EC6">
      <w:pPr>
        <w:spacing w:after="0" w:line="240" w:lineRule="auto"/>
      </w:pPr>
      <w:r>
        <w:separator/>
      </w:r>
    </w:p>
  </w:footnote>
  <w:footnote w:type="continuationSeparator" w:id="0">
    <w:p w:rsidR="00C27AE2" w:rsidRDefault="00C27AE2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EB" w:rsidRDefault="00E925EB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Cadenza </w:t>
    </w:r>
    <w:proofErr w:type="spellStart"/>
    <w:r>
      <w:rPr>
        <w:rFonts w:ascii="Arial" w:hAnsi="Arial" w:cs="Arial"/>
        <w:b/>
      </w:rPr>
      <w:t>AutoPacific</w:t>
    </w:r>
    <w:proofErr w:type="spellEnd"/>
    <w:r>
      <w:rPr>
        <w:rFonts w:ascii="Arial" w:hAnsi="Arial" w:cs="Arial"/>
        <w:b/>
      </w:rPr>
      <w:t xml:space="preserve"> Ideal Vehicle Award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="004573E9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4573E9" w:rsidRPr="00160F0B">
      <w:rPr>
        <w:rFonts w:ascii="Arial" w:hAnsi="Arial" w:cs="Arial"/>
        <w:b/>
      </w:rPr>
      <w:fldChar w:fldCharType="separate"/>
    </w:r>
    <w:r w:rsidR="00C15711">
      <w:rPr>
        <w:rFonts w:ascii="Arial" w:hAnsi="Arial" w:cs="Arial"/>
        <w:b/>
        <w:noProof/>
      </w:rPr>
      <w:t>2</w:t>
    </w:r>
    <w:r w:rsidR="004573E9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4573E9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4573E9" w:rsidRPr="00160F0B">
      <w:rPr>
        <w:rFonts w:ascii="Arial" w:hAnsi="Arial" w:cs="Arial"/>
        <w:b/>
      </w:rPr>
      <w:fldChar w:fldCharType="separate"/>
    </w:r>
    <w:r w:rsidR="00C15711">
      <w:rPr>
        <w:rFonts w:ascii="Arial" w:hAnsi="Arial" w:cs="Arial"/>
        <w:b/>
        <w:noProof/>
      </w:rPr>
      <w:t>2</w:t>
    </w:r>
    <w:r w:rsidR="004573E9"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7A7F4F">
      <w:rPr>
        <w:noProof/>
      </w:rPr>
      <mc:AlternateContent>
        <mc:Choice Requires="wps">
          <w:drawing>
            <wp:anchor distT="0" distB="0" distL="114273" distR="114273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5mm;mso-wrap-distance-top:0;mso-wrap-distance-right:3.1742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7A7F4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7A7F4F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Default="00565499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</w:p>
  <w:p w:rsidR="001D67E3" w:rsidRPr="002F76E6" w:rsidRDefault="005B327A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Mike Ofiara</w:t>
    </w:r>
  </w:p>
  <w:p w:rsidR="00D97C26" w:rsidRPr="002F76E6" w:rsidRDefault="001D67E3" w:rsidP="00D97C26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1D67E3" w:rsidRDefault="005B327A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949.943.9376</w:t>
    </w:r>
  </w:p>
  <w:p w:rsidR="00D97C26" w:rsidRPr="002F76E6" w:rsidRDefault="00D97C26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mofiara@kiausa.com</w:t>
    </w:r>
  </w:p>
  <w:p w:rsidR="00565499" w:rsidRPr="004D0E7E" w:rsidRDefault="007A7F4F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oksey, Shamit">
    <w15:presenceInfo w15:providerId="AD" w15:userId="S-1-5-21-1614895754-776561741-682003330-1656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7C"/>
    <w:rsid w:val="0000068F"/>
    <w:rsid w:val="0000371C"/>
    <w:rsid w:val="00003DBC"/>
    <w:rsid w:val="00004AD3"/>
    <w:rsid w:val="00005201"/>
    <w:rsid w:val="00012AEB"/>
    <w:rsid w:val="000140E9"/>
    <w:rsid w:val="00015673"/>
    <w:rsid w:val="00017A21"/>
    <w:rsid w:val="00020170"/>
    <w:rsid w:val="00021662"/>
    <w:rsid w:val="00021A64"/>
    <w:rsid w:val="000235A6"/>
    <w:rsid w:val="000258CA"/>
    <w:rsid w:val="000263AD"/>
    <w:rsid w:val="00026B2B"/>
    <w:rsid w:val="00027D05"/>
    <w:rsid w:val="00036C11"/>
    <w:rsid w:val="0003791F"/>
    <w:rsid w:val="00042394"/>
    <w:rsid w:val="0004334F"/>
    <w:rsid w:val="0004389E"/>
    <w:rsid w:val="000448C4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C0731"/>
    <w:rsid w:val="000C0B23"/>
    <w:rsid w:val="000C12BE"/>
    <w:rsid w:val="000C35E4"/>
    <w:rsid w:val="000C50AE"/>
    <w:rsid w:val="000C6717"/>
    <w:rsid w:val="000C77A8"/>
    <w:rsid w:val="000D1E0C"/>
    <w:rsid w:val="000D2F8D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71A9"/>
    <w:rsid w:val="000F7DCB"/>
    <w:rsid w:val="00100323"/>
    <w:rsid w:val="00100799"/>
    <w:rsid w:val="0010292B"/>
    <w:rsid w:val="00102D7B"/>
    <w:rsid w:val="00103DDC"/>
    <w:rsid w:val="00104D63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59BA"/>
    <w:rsid w:val="00151303"/>
    <w:rsid w:val="001518A7"/>
    <w:rsid w:val="0015201B"/>
    <w:rsid w:val="00152D49"/>
    <w:rsid w:val="00155833"/>
    <w:rsid w:val="00160DD3"/>
    <w:rsid w:val="001616F4"/>
    <w:rsid w:val="00161C9B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5E8B"/>
    <w:rsid w:val="0018682E"/>
    <w:rsid w:val="00190DF6"/>
    <w:rsid w:val="00193A1A"/>
    <w:rsid w:val="00194B9A"/>
    <w:rsid w:val="00195414"/>
    <w:rsid w:val="001959E1"/>
    <w:rsid w:val="001A109F"/>
    <w:rsid w:val="001A2C44"/>
    <w:rsid w:val="001A2ECB"/>
    <w:rsid w:val="001A3208"/>
    <w:rsid w:val="001A365A"/>
    <w:rsid w:val="001A7CF5"/>
    <w:rsid w:val="001B1A6E"/>
    <w:rsid w:val="001B30BB"/>
    <w:rsid w:val="001B78D8"/>
    <w:rsid w:val="001B7FE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E4B8D"/>
    <w:rsid w:val="001F21FF"/>
    <w:rsid w:val="001F23E8"/>
    <w:rsid w:val="001F30B4"/>
    <w:rsid w:val="001F3E25"/>
    <w:rsid w:val="001F44B1"/>
    <w:rsid w:val="001F658A"/>
    <w:rsid w:val="001F6D3C"/>
    <w:rsid w:val="001F6FD9"/>
    <w:rsid w:val="00201E12"/>
    <w:rsid w:val="0020349F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73F"/>
    <w:rsid w:val="00253E3F"/>
    <w:rsid w:val="00254FEB"/>
    <w:rsid w:val="00255D59"/>
    <w:rsid w:val="002564DE"/>
    <w:rsid w:val="002566FA"/>
    <w:rsid w:val="002571A8"/>
    <w:rsid w:val="00257C03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426F"/>
    <w:rsid w:val="00285757"/>
    <w:rsid w:val="0028773C"/>
    <w:rsid w:val="00287CD0"/>
    <w:rsid w:val="00287F03"/>
    <w:rsid w:val="00287F4F"/>
    <w:rsid w:val="00292601"/>
    <w:rsid w:val="00293A94"/>
    <w:rsid w:val="00295266"/>
    <w:rsid w:val="00296FF0"/>
    <w:rsid w:val="002A2259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29E"/>
    <w:rsid w:val="002E14E2"/>
    <w:rsid w:val="002E152B"/>
    <w:rsid w:val="002E3021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25FB"/>
    <w:rsid w:val="00333583"/>
    <w:rsid w:val="00335C4E"/>
    <w:rsid w:val="003364C5"/>
    <w:rsid w:val="00337DB5"/>
    <w:rsid w:val="00341F8D"/>
    <w:rsid w:val="003435C1"/>
    <w:rsid w:val="0034515E"/>
    <w:rsid w:val="00345D5C"/>
    <w:rsid w:val="00345D8D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074C"/>
    <w:rsid w:val="003A1BEC"/>
    <w:rsid w:val="003A2D59"/>
    <w:rsid w:val="003A47A0"/>
    <w:rsid w:val="003B0457"/>
    <w:rsid w:val="003B05B2"/>
    <w:rsid w:val="003B1239"/>
    <w:rsid w:val="003B1896"/>
    <w:rsid w:val="003B3972"/>
    <w:rsid w:val="003B3B51"/>
    <w:rsid w:val="003B53E3"/>
    <w:rsid w:val="003B6B15"/>
    <w:rsid w:val="003B74C8"/>
    <w:rsid w:val="003C0030"/>
    <w:rsid w:val="003C05C9"/>
    <w:rsid w:val="003C0BEE"/>
    <w:rsid w:val="003C0CD8"/>
    <w:rsid w:val="003C157A"/>
    <w:rsid w:val="003C1C4A"/>
    <w:rsid w:val="003C1D6F"/>
    <w:rsid w:val="003C33E1"/>
    <w:rsid w:val="003C5506"/>
    <w:rsid w:val="003D298F"/>
    <w:rsid w:val="003D4A78"/>
    <w:rsid w:val="003D5B27"/>
    <w:rsid w:val="003D6D2B"/>
    <w:rsid w:val="003E55B8"/>
    <w:rsid w:val="003E6359"/>
    <w:rsid w:val="003F2A8C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3E9"/>
    <w:rsid w:val="00461614"/>
    <w:rsid w:val="004623A7"/>
    <w:rsid w:val="00463F6B"/>
    <w:rsid w:val="004661BC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2CCF"/>
    <w:rsid w:val="004835C7"/>
    <w:rsid w:val="00484816"/>
    <w:rsid w:val="004857AF"/>
    <w:rsid w:val="0049229E"/>
    <w:rsid w:val="004952B6"/>
    <w:rsid w:val="00497130"/>
    <w:rsid w:val="004A3537"/>
    <w:rsid w:val="004A3CE4"/>
    <w:rsid w:val="004A5506"/>
    <w:rsid w:val="004A5749"/>
    <w:rsid w:val="004B048F"/>
    <w:rsid w:val="004B0CB7"/>
    <w:rsid w:val="004B2257"/>
    <w:rsid w:val="004B25F3"/>
    <w:rsid w:val="004B4FB0"/>
    <w:rsid w:val="004B57AF"/>
    <w:rsid w:val="004B5ABC"/>
    <w:rsid w:val="004B6067"/>
    <w:rsid w:val="004B6F89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5239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0717D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1F8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7376"/>
    <w:rsid w:val="005679A9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95144"/>
    <w:rsid w:val="005A1B3D"/>
    <w:rsid w:val="005A2D85"/>
    <w:rsid w:val="005A421D"/>
    <w:rsid w:val="005A529B"/>
    <w:rsid w:val="005A597C"/>
    <w:rsid w:val="005A6CCB"/>
    <w:rsid w:val="005B0185"/>
    <w:rsid w:val="005B1034"/>
    <w:rsid w:val="005B327A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1633"/>
    <w:rsid w:val="006043DE"/>
    <w:rsid w:val="00604D19"/>
    <w:rsid w:val="006050CA"/>
    <w:rsid w:val="00610B6B"/>
    <w:rsid w:val="00611243"/>
    <w:rsid w:val="00614E9E"/>
    <w:rsid w:val="006244C7"/>
    <w:rsid w:val="006246D6"/>
    <w:rsid w:val="006254B3"/>
    <w:rsid w:val="006256A6"/>
    <w:rsid w:val="00626442"/>
    <w:rsid w:val="00626495"/>
    <w:rsid w:val="00627E0E"/>
    <w:rsid w:val="00632986"/>
    <w:rsid w:val="00641237"/>
    <w:rsid w:val="00641464"/>
    <w:rsid w:val="00641DB3"/>
    <w:rsid w:val="00645199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0D4"/>
    <w:rsid w:val="00661F6E"/>
    <w:rsid w:val="006621BB"/>
    <w:rsid w:val="00662605"/>
    <w:rsid w:val="0066364F"/>
    <w:rsid w:val="00664486"/>
    <w:rsid w:val="00665268"/>
    <w:rsid w:val="00667479"/>
    <w:rsid w:val="00672775"/>
    <w:rsid w:val="00672BE3"/>
    <w:rsid w:val="00672C98"/>
    <w:rsid w:val="00675759"/>
    <w:rsid w:val="00681FA0"/>
    <w:rsid w:val="00684805"/>
    <w:rsid w:val="006871A4"/>
    <w:rsid w:val="00687799"/>
    <w:rsid w:val="00692007"/>
    <w:rsid w:val="00692D06"/>
    <w:rsid w:val="0069458F"/>
    <w:rsid w:val="00695597"/>
    <w:rsid w:val="006956A2"/>
    <w:rsid w:val="006963B5"/>
    <w:rsid w:val="006979A3"/>
    <w:rsid w:val="00697D48"/>
    <w:rsid w:val="006A2A0B"/>
    <w:rsid w:val="006A30F6"/>
    <w:rsid w:val="006A5F5F"/>
    <w:rsid w:val="006A7ED9"/>
    <w:rsid w:val="006A7FCB"/>
    <w:rsid w:val="006B2702"/>
    <w:rsid w:val="006B2FF6"/>
    <w:rsid w:val="006B34E8"/>
    <w:rsid w:val="006B4717"/>
    <w:rsid w:val="006C13AA"/>
    <w:rsid w:val="006C1CD7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196C"/>
    <w:rsid w:val="006E31BA"/>
    <w:rsid w:val="006E3769"/>
    <w:rsid w:val="006E402F"/>
    <w:rsid w:val="006E6121"/>
    <w:rsid w:val="006E6EE0"/>
    <w:rsid w:val="006F2927"/>
    <w:rsid w:val="006F3471"/>
    <w:rsid w:val="006F5284"/>
    <w:rsid w:val="006F569A"/>
    <w:rsid w:val="006F58A7"/>
    <w:rsid w:val="006F68BC"/>
    <w:rsid w:val="00701486"/>
    <w:rsid w:val="0070150C"/>
    <w:rsid w:val="00702E68"/>
    <w:rsid w:val="0070320D"/>
    <w:rsid w:val="00703F20"/>
    <w:rsid w:val="007071B4"/>
    <w:rsid w:val="00707792"/>
    <w:rsid w:val="00707809"/>
    <w:rsid w:val="00707DF6"/>
    <w:rsid w:val="0071253A"/>
    <w:rsid w:val="0071357A"/>
    <w:rsid w:val="0071454C"/>
    <w:rsid w:val="007201B9"/>
    <w:rsid w:val="0072057F"/>
    <w:rsid w:val="00722CCF"/>
    <w:rsid w:val="00725ECF"/>
    <w:rsid w:val="00731CCC"/>
    <w:rsid w:val="00733A11"/>
    <w:rsid w:val="0073405A"/>
    <w:rsid w:val="00735476"/>
    <w:rsid w:val="00736339"/>
    <w:rsid w:val="0073670F"/>
    <w:rsid w:val="00740481"/>
    <w:rsid w:val="00751870"/>
    <w:rsid w:val="00751C71"/>
    <w:rsid w:val="00752E68"/>
    <w:rsid w:val="00753373"/>
    <w:rsid w:val="0075604D"/>
    <w:rsid w:val="007573D2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A0AD2"/>
    <w:rsid w:val="007A1675"/>
    <w:rsid w:val="007A290C"/>
    <w:rsid w:val="007A352F"/>
    <w:rsid w:val="007A6BD5"/>
    <w:rsid w:val="007A7F4F"/>
    <w:rsid w:val="007B1BED"/>
    <w:rsid w:val="007B23C3"/>
    <w:rsid w:val="007B2E18"/>
    <w:rsid w:val="007B3C49"/>
    <w:rsid w:val="007B5CA4"/>
    <w:rsid w:val="007B60C8"/>
    <w:rsid w:val="007C12B1"/>
    <w:rsid w:val="007C1AD2"/>
    <w:rsid w:val="007C2E92"/>
    <w:rsid w:val="007C3639"/>
    <w:rsid w:val="007C4E26"/>
    <w:rsid w:val="007D28EB"/>
    <w:rsid w:val="007D3035"/>
    <w:rsid w:val="007D38FC"/>
    <w:rsid w:val="007D48EB"/>
    <w:rsid w:val="007D5800"/>
    <w:rsid w:val="007E1BA6"/>
    <w:rsid w:val="007E40F0"/>
    <w:rsid w:val="007E58A5"/>
    <w:rsid w:val="007E694C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038F"/>
    <w:rsid w:val="0081208A"/>
    <w:rsid w:val="0081299A"/>
    <w:rsid w:val="008132F7"/>
    <w:rsid w:val="00813625"/>
    <w:rsid w:val="008166CE"/>
    <w:rsid w:val="008166F9"/>
    <w:rsid w:val="00817493"/>
    <w:rsid w:val="00820B09"/>
    <w:rsid w:val="00822DFB"/>
    <w:rsid w:val="008259E6"/>
    <w:rsid w:val="00826B21"/>
    <w:rsid w:val="008313E1"/>
    <w:rsid w:val="00832B55"/>
    <w:rsid w:val="0083620A"/>
    <w:rsid w:val="00836CF3"/>
    <w:rsid w:val="00837248"/>
    <w:rsid w:val="00837A5A"/>
    <w:rsid w:val="00841829"/>
    <w:rsid w:val="00841E8D"/>
    <w:rsid w:val="0084387E"/>
    <w:rsid w:val="00847127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16EA"/>
    <w:rsid w:val="008A4255"/>
    <w:rsid w:val="008A5057"/>
    <w:rsid w:val="008A5570"/>
    <w:rsid w:val="008A58CE"/>
    <w:rsid w:val="008B0A9B"/>
    <w:rsid w:val="008B11B0"/>
    <w:rsid w:val="008B3E2C"/>
    <w:rsid w:val="008B55D6"/>
    <w:rsid w:val="008B56E4"/>
    <w:rsid w:val="008C04E7"/>
    <w:rsid w:val="008C1064"/>
    <w:rsid w:val="008C2035"/>
    <w:rsid w:val="008C2EB7"/>
    <w:rsid w:val="008C308F"/>
    <w:rsid w:val="008C3D34"/>
    <w:rsid w:val="008C3D3A"/>
    <w:rsid w:val="008C3E71"/>
    <w:rsid w:val="008C5762"/>
    <w:rsid w:val="008C6EEF"/>
    <w:rsid w:val="008D1236"/>
    <w:rsid w:val="008D1C3D"/>
    <w:rsid w:val="008D2BC2"/>
    <w:rsid w:val="008D365F"/>
    <w:rsid w:val="008D47BA"/>
    <w:rsid w:val="008D4CE1"/>
    <w:rsid w:val="008D69D8"/>
    <w:rsid w:val="008D71F3"/>
    <w:rsid w:val="008D766C"/>
    <w:rsid w:val="008E16F7"/>
    <w:rsid w:val="008E1EED"/>
    <w:rsid w:val="008E29DB"/>
    <w:rsid w:val="008E4C2D"/>
    <w:rsid w:val="008E5FB9"/>
    <w:rsid w:val="008E63E6"/>
    <w:rsid w:val="008F2FE8"/>
    <w:rsid w:val="008F4342"/>
    <w:rsid w:val="008F53F9"/>
    <w:rsid w:val="00901C6C"/>
    <w:rsid w:val="00902D4E"/>
    <w:rsid w:val="00904CE7"/>
    <w:rsid w:val="00905D58"/>
    <w:rsid w:val="00907166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5705"/>
    <w:rsid w:val="00946DBD"/>
    <w:rsid w:val="00947553"/>
    <w:rsid w:val="0094765F"/>
    <w:rsid w:val="009517EE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70710"/>
    <w:rsid w:val="00971949"/>
    <w:rsid w:val="00971E3B"/>
    <w:rsid w:val="009733D2"/>
    <w:rsid w:val="00973D63"/>
    <w:rsid w:val="00974F36"/>
    <w:rsid w:val="0098023C"/>
    <w:rsid w:val="009803A0"/>
    <w:rsid w:val="00980793"/>
    <w:rsid w:val="00981119"/>
    <w:rsid w:val="0098127B"/>
    <w:rsid w:val="00982B83"/>
    <w:rsid w:val="00983DCE"/>
    <w:rsid w:val="009869A5"/>
    <w:rsid w:val="00990D2F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73A3"/>
    <w:rsid w:val="009F140E"/>
    <w:rsid w:val="009F3114"/>
    <w:rsid w:val="009F3507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40458"/>
    <w:rsid w:val="00A4349C"/>
    <w:rsid w:val="00A458F9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453"/>
    <w:rsid w:val="00A93556"/>
    <w:rsid w:val="00A94A2A"/>
    <w:rsid w:val="00A94EE5"/>
    <w:rsid w:val="00A957DD"/>
    <w:rsid w:val="00A95F49"/>
    <w:rsid w:val="00A973B4"/>
    <w:rsid w:val="00A97645"/>
    <w:rsid w:val="00AA1543"/>
    <w:rsid w:val="00AA42DD"/>
    <w:rsid w:val="00AA49C1"/>
    <w:rsid w:val="00AA4EB8"/>
    <w:rsid w:val="00AB157D"/>
    <w:rsid w:val="00AB24E4"/>
    <w:rsid w:val="00AB30FA"/>
    <w:rsid w:val="00AB3535"/>
    <w:rsid w:val="00AB4BE2"/>
    <w:rsid w:val="00AB6154"/>
    <w:rsid w:val="00AB667B"/>
    <w:rsid w:val="00AC07C0"/>
    <w:rsid w:val="00AC0CAA"/>
    <w:rsid w:val="00AC3EDE"/>
    <w:rsid w:val="00AC4FD3"/>
    <w:rsid w:val="00AC6316"/>
    <w:rsid w:val="00AD146C"/>
    <w:rsid w:val="00AD1FB9"/>
    <w:rsid w:val="00AD2126"/>
    <w:rsid w:val="00AD2758"/>
    <w:rsid w:val="00AD28A2"/>
    <w:rsid w:val="00AD5809"/>
    <w:rsid w:val="00AD5867"/>
    <w:rsid w:val="00AD5EF1"/>
    <w:rsid w:val="00AD766E"/>
    <w:rsid w:val="00AD7C79"/>
    <w:rsid w:val="00AE13D0"/>
    <w:rsid w:val="00AE2395"/>
    <w:rsid w:val="00AE2D1E"/>
    <w:rsid w:val="00AF105B"/>
    <w:rsid w:val="00AF2E03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4C8C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5936"/>
    <w:rsid w:val="00B47324"/>
    <w:rsid w:val="00B478B9"/>
    <w:rsid w:val="00B5307C"/>
    <w:rsid w:val="00B53FCE"/>
    <w:rsid w:val="00B54ACB"/>
    <w:rsid w:val="00B5791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203C"/>
    <w:rsid w:val="00B93FF4"/>
    <w:rsid w:val="00B95CCE"/>
    <w:rsid w:val="00B965CD"/>
    <w:rsid w:val="00B97986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077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C007A5"/>
    <w:rsid w:val="00C03B3D"/>
    <w:rsid w:val="00C04703"/>
    <w:rsid w:val="00C07E98"/>
    <w:rsid w:val="00C10600"/>
    <w:rsid w:val="00C10FAE"/>
    <w:rsid w:val="00C12775"/>
    <w:rsid w:val="00C12D36"/>
    <w:rsid w:val="00C13B01"/>
    <w:rsid w:val="00C15711"/>
    <w:rsid w:val="00C218CB"/>
    <w:rsid w:val="00C222C1"/>
    <w:rsid w:val="00C22BDA"/>
    <w:rsid w:val="00C23690"/>
    <w:rsid w:val="00C26FDD"/>
    <w:rsid w:val="00C27AE2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16D5"/>
    <w:rsid w:val="00C42386"/>
    <w:rsid w:val="00C4240B"/>
    <w:rsid w:val="00C458CC"/>
    <w:rsid w:val="00C45D07"/>
    <w:rsid w:val="00C503D8"/>
    <w:rsid w:val="00C50BAE"/>
    <w:rsid w:val="00C524AF"/>
    <w:rsid w:val="00C545C7"/>
    <w:rsid w:val="00C55271"/>
    <w:rsid w:val="00C5638D"/>
    <w:rsid w:val="00C56687"/>
    <w:rsid w:val="00C607F7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A6849"/>
    <w:rsid w:val="00CB1669"/>
    <w:rsid w:val="00CB28C3"/>
    <w:rsid w:val="00CB44BB"/>
    <w:rsid w:val="00CB58C6"/>
    <w:rsid w:val="00CC21CE"/>
    <w:rsid w:val="00CC483C"/>
    <w:rsid w:val="00CC4DFF"/>
    <w:rsid w:val="00CC52B6"/>
    <w:rsid w:val="00CC6E8A"/>
    <w:rsid w:val="00CD51E1"/>
    <w:rsid w:val="00CD688D"/>
    <w:rsid w:val="00CD7B1F"/>
    <w:rsid w:val="00CE16F2"/>
    <w:rsid w:val="00CE269D"/>
    <w:rsid w:val="00CE26C0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10B88"/>
    <w:rsid w:val="00D11388"/>
    <w:rsid w:val="00D11D7D"/>
    <w:rsid w:val="00D14141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77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772FE"/>
    <w:rsid w:val="00D80065"/>
    <w:rsid w:val="00D808D1"/>
    <w:rsid w:val="00D834FA"/>
    <w:rsid w:val="00D876C8"/>
    <w:rsid w:val="00D9146C"/>
    <w:rsid w:val="00D9205B"/>
    <w:rsid w:val="00D9480C"/>
    <w:rsid w:val="00D97C26"/>
    <w:rsid w:val="00DA28EE"/>
    <w:rsid w:val="00DA3098"/>
    <w:rsid w:val="00DA39E4"/>
    <w:rsid w:val="00DA697E"/>
    <w:rsid w:val="00DB107E"/>
    <w:rsid w:val="00DB295B"/>
    <w:rsid w:val="00DB32E4"/>
    <w:rsid w:val="00DB5479"/>
    <w:rsid w:val="00DB6494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0954"/>
    <w:rsid w:val="00DF2D0A"/>
    <w:rsid w:val="00DF2F01"/>
    <w:rsid w:val="00DF316B"/>
    <w:rsid w:val="00DF4138"/>
    <w:rsid w:val="00E00FCD"/>
    <w:rsid w:val="00E01B7C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557C"/>
    <w:rsid w:val="00E271DD"/>
    <w:rsid w:val="00E336F6"/>
    <w:rsid w:val="00E34346"/>
    <w:rsid w:val="00E43D44"/>
    <w:rsid w:val="00E44581"/>
    <w:rsid w:val="00E45668"/>
    <w:rsid w:val="00E46D11"/>
    <w:rsid w:val="00E475BC"/>
    <w:rsid w:val="00E47BB7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65EE"/>
    <w:rsid w:val="00E71295"/>
    <w:rsid w:val="00E716C5"/>
    <w:rsid w:val="00E73003"/>
    <w:rsid w:val="00E7402D"/>
    <w:rsid w:val="00E766D0"/>
    <w:rsid w:val="00E8012B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25EB"/>
    <w:rsid w:val="00E93CD9"/>
    <w:rsid w:val="00E95AB6"/>
    <w:rsid w:val="00EA0940"/>
    <w:rsid w:val="00EA33C2"/>
    <w:rsid w:val="00EB1046"/>
    <w:rsid w:val="00EB213D"/>
    <w:rsid w:val="00EB38A8"/>
    <w:rsid w:val="00EB4484"/>
    <w:rsid w:val="00EB5C3C"/>
    <w:rsid w:val="00EB605B"/>
    <w:rsid w:val="00EB6E64"/>
    <w:rsid w:val="00EC030F"/>
    <w:rsid w:val="00EC0312"/>
    <w:rsid w:val="00EC49F2"/>
    <w:rsid w:val="00EC5E45"/>
    <w:rsid w:val="00EC7C10"/>
    <w:rsid w:val="00ED1F18"/>
    <w:rsid w:val="00ED3F96"/>
    <w:rsid w:val="00ED4F3A"/>
    <w:rsid w:val="00ED54E3"/>
    <w:rsid w:val="00ED5972"/>
    <w:rsid w:val="00ED65E9"/>
    <w:rsid w:val="00ED696F"/>
    <w:rsid w:val="00ED6A07"/>
    <w:rsid w:val="00ED7573"/>
    <w:rsid w:val="00EE22F3"/>
    <w:rsid w:val="00EE2D2E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265C"/>
    <w:rsid w:val="00F040BF"/>
    <w:rsid w:val="00F07CAC"/>
    <w:rsid w:val="00F102E6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10E9"/>
    <w:rsid w:val="00F4267F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D5A"/>
    <w:rsid w:val="00F915AF"/>
    <w:rsid w:val="00F919BA"/>
    <w:rsid w:val="00F921DE"/>
    <w:rsid w:val="00F92A84"/>
    <w:rsid w:val="00F92C9C"/>
    <w:rsid w:val="00F9360C"/>
    <w:rsid w:val="00F93AD5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utopacific.com/index/http:/www.autopacific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37065\Documents\Custom%20Office%20Templates\2016%20Sportage%20Overview_final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AA1C8-0A72-4839-8096-8AA4E8A0E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 Sportage Overview_final </Template>
  <TotalTime>8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Karla</dc:creator>
  <cp:lastModifiedBy>Ofiara, Michael [KMA]</cp:lastModifiedBy>
  <cp:revision>5</cp:revision>
  <cp:lastPrinted>2015-08-18T15:28:00Z</cp:lastPrinted>
  <dcterms:created xsi:type="dcterms:W3CDTF">2015-08-20T00:52:00Z</dcterms:created>
  <dcterms:modified xsi:type="dcterms:W3CDTF">2015-08-20T01:00:00Z</dcterms:modified>
</cp:coreProperties>
</file>