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CB6C0" w14:textId="77777777" w:rsidR="0068007C" w:rsidRPr="004B5353" w:rsidRDefault="0066513A">
      <w:pPr>
        <w:spacing w:line="260" w:lineRule="exact"/>
        <w:rPr>
          <w:rFonts w:ascii="Verdana" w:eastAsia="Times New Roman" w:hAnsi="Verdana" w:cs="Open Sans"/>
          <w:b/>
          <w:bCs/>
          <w:sz w:val="22"/>
          <w:szCs w:val="22"/>
          <w:lang w:val="es-ES" w:eastAsia="it-IT"/>
        </w:rPr>
      </w:pPr>
      <w:r w:rsidRPr="004B5353">
        <w:rPr>
          <w:rFonts w:ascii="Verdana" w:eastAsia="Times New Roman" w:hAnsi="Verdana" w:cs="Open Sans"/>
          <w:b/>
          <w:bCs/>
          <w:sz w:val="22"/>
          <w:szCs w:val="22"/>
          <w:lang w:val="es-ES" w:eastAsia="it-IT"/>
        </w:rPr>
        <w:t xml:space="preserve">Premio </w:t>
      </w:r>
      <w:r w:rsidR="00A45B36" w:rsidRPr="004B5353">
        <w:rPr>
          <w:rFonts w:ascii="Verdana" w:eastAsia="Times New Roman" w:hAnsi="Verdana" w:cs="Open Sans"/>
          <w:b/>
          <w:bCs/>
          <w:sz w:val="22"/>
          <w:szCs w:val="22"/>
          <w:lang w:val="es-ES" w:eastAsia="it-IT"/>
        </w:rPr>
        <w:t xml:space="preserve">internacional de </w:t>
      </w:r>
      <w:r w:rsidRPr="004B5353">
        <w:rPr>
          <w:rFonts w:ascii="Verdana" w:eastAsia="Times New Roman" w:hAnsi="Verdana" w:cs="Open Sans"/>
          <w:b/>
          <w:bCs/>
          <w:sz w:val="22"/>
          <w:szCs w:val="22"/>
          <w:lang w:val="es-ES" w:eastAsia="it-IT"/>
        </w:rPr>
        <w:t xml:space="preserve">diseño </w:t>
      </w:r>
      <w:r w:rsidR="00A45B36" w:rsidRPr="004B5353">
        <w:rPr>
          <w:rFonts w:ascii="Verdana" w:eastAsia="Times New Roman" w:hAnsi="Verdana" w:cs="Open Sans"/>
          <w:b/>
          <w:bCs/>
          <w:sz w:val="22"/>
          <w:szCs w:val="22"/>
          <w:lang w:val="es-ES" w:eastAsia="it-IT"/>
        </w:rPr>
        <w:t xml:space="preserve">para la </w:t>
      </w:r>
      <w:r w:rsidR="004B591B" w:rsidRPr="004B5353">
        <w:rPr>
          <w:rFonts w:ascii="Verdana" w:eastAsia="Times New Roman" w:hAnsi="Verdana" w:cs="Open Sans"/>
          <w:b/>
          <w:bCs/>
          <w:sz w:val="22"/>
          <w:szCs w:val="22"/>
          <w:lang w:val="es-ES" w:eastAsia="it-IT"/>
        </w:rPr>
        <w:t xml:space="preserve">nueva generación de </w:t>
      </w:r>
      <w:r w:rsidR="00A45B36" w:rsidRPr="004B5353">
        <w:rPr>
          <w:rFonts w:ascii="Verdana" w:eastAsia="Times New Roman" w:hAnsi="Verdana" w:cs="Open Sans"/>
          <w:b/>
          <w:bCs/>
          <w:sz w:val="22"/>
          <w:szCs w:val="22"/>
          <w:lang w:val="es-ES" w:eastAsia="it-IT"/>
        </w:rPr>
        <w:t xml:space="preserve">cosechadoras Axial-Flow </w:t>
      </w:r>
    </w:p>
    <w:p w14:paraId="78109093" w14:textId="77777777" w:rsidR="004334B5" w:rsidRPr="004B5353" w:rsidRDefault="004334B5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</w:p>
    <w:p w14:paraId="0DEBB56D" w14:textId="6B735E79" w:rsidR="0068007C" w:rsidRPr="004B5353" w:rsidRDefault="00A45B36">
      <w:pPr>
        <w:spacing w:line="260" w:lineRule="exact"/>
        <w:rPr>
          <w:rFonts w:ascii="Verdana" w:eastAsia="Times New Roman" w:hAnsi="Verdana" w:cs="Open Sans"/>
          <w:i/>
          <w:sz w:val="19"/>
          <w:szCs w:val="19"/>
          <w:lang w:val="es-ES" w:eastAsia="it-IT"/>
        </w:rPr>
      </w:pPr>
      <w:r w:rsidRPr="004B5353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La nueva cosechadora AF gana el Red </w:t>
      </w:r>
      <w:proofErr w:type="spellStart"/>
      <w:r w:rsidRPr="004B5353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>Dot</w:t>
      </w:r>
      <w:proofErr w:type="spellEnd"/>
      <w:r w:rsidRPr="004B5353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 </w:t>
      </w:r>
      <w:proofErr w:type="spellStart"/>
      <w:r w:rsidRPr="004B5353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>Design</w:t>
      </w:r>
      <w:proofErr w:type="spellEnd"/>
      <w:r w:rsidRPr="004B5353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 </w:t>
      </w:r>
      <w:proofErr w:type="spellStart"/>
      <w:r w:rsidRPr="004B5353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>Award</w:t>
      </w:r>
      <w:proofErr w:type="spellEnd"/>
      <w:r w:rsidRPr="004B5353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 / </w:t>
      </w:r>
      <w:r w:rsidR="004B5353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La actualización </w:t>
      </w:r>
      <w:r w:rsidRPr="004B5353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>intern</w:t>
      </w:r>
      <w:r w:rsidR="004B5353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>a</w:t>
      </w:r>
      <w:r w:rsidRPr="004B5353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 lleva el concepto Axial-Flow al siguiente nivel de capacidad / El rediseño externo </w:t>
      </w:r>
      <w:r w:rsidR="004B5353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le otorga un nuevo aspecto </w:t>
      </w:r>
      <w:r w:rsidRPr="004B5353">
        <w:rPr>
          <w:rFonts w:ascii="Verdana" w:eastAsia="Times New Roman" w:hAnsi="Verdana" w:cs="Open Sans"/>
          <w:i/>
          <w:sz w:val="19"/>
          <w:szCs w:val="19"/>
          <w:lang w:val="es-ES" w:eastAsia="it-IT"/>
        </w:rPr>
        <w:t xml:space="preserve">futurista / </w:t>
      </w:r>
    </w:p>
    <w:p w14:paraId="1544D495" w14:textId="77777777" w:rsidR="00CE308B" w:rsidRPr="004B5353" w:rsidRDefault="00CE308B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</w:p>
    <w:p w14:paraId="269BD517" w14:textId="2A20E359" w:rsidR="0068007C" w:rsidRPr="004B5353" w:rsidRDefault="00A45B36" w:rsidP="2AC6EC98">
      <w:pPr>
        <w:spacing w:line="260" w:lineRule="exact"/>
        <w:rPr>
          <w:rFonts w:ascii="Verdana" w:eastAsia="Times New Roman" w:hAnsi="Verdana" w:cs="Open Sans"/>
          <w:b/>
          <w:bCs/>
          <w:sz w:val="19"/>
          <w:szCs w:val="19"/>
          <w:lang w:val="es-ES" w:eastAsia="it-IT"/>
        </w:rPr>
      </w:pPr>
      <w:r w:rsidRPr="004B5353">
        <w:rPr>
          <w:rFonts w:ascii="Verdana" w:eastAsia="Times New Roman" w:hAnsi="Verdana" w:cs="Open Sans"/>
          <w:b/>
          <w:bCs/>
          <w:sz w:val="19"/>
          <w:szCs w:val="19"/>
          <w:lang w:val="es-ES" w:eastAsia="it-IT"/>
        </w:rPr>
        <w:t>S</w:t>
      </w:r>
      <w:r w:rsidR="63442E45" w:rsidRPr="004B5353">
        <w:rPr>
          <w:rFonts w:ascii="Verdana" w:eastAsia="Times New Roman" w:hAnsi="Verdana" w:cs="Open Sans"/>
          <w:b/>
          <w:bCs/>
          <w:sz w:val="19"/>
          <w:szCs w:val="19"/>
          <w:lang w:val="es-ES" w:eastAsia="it-IT"/>
        </w:rPr>
        <w:t>t.</w:t>
      </w:r>
      <w:r w:rsidRPr="004B5353">
        <w:rPr>
          <w:rFonts w:ascii="Verdana" w:eastAsia="Times New Roman" w:hAnsi="Verdana" w:cs="Open Sans"/>
          <w:b/>
          <w:bCs/>
          <w:sz w:val="19"/>
          <w:szCs w:val="19"/>
          <w:lang w:val="es-ES" w:eastAsia="it-IT"/>
        </w:rPr>
        <w:t xml:space="preserve"> Valentín</w:t>
      </w:r>
      <w:r w:rsidR="00661627" w:rsidRPr="004B5353">
        <w:rPr>
          <w:rFonts w:ascii="Verdana" w:eastAsia="Times New Roman" w:hAnsi="Verdana" w:cs="Open Sans"/>
          <w:b/>
          <w:bCs/>
          <w:sz w:val="19"/>
          <w:szCs w:val="19"/>
          <w:lang w:val="es-ES" w:eastAsia="it-IT"/>
        </w:rPr>
        <w:t xml:space="preserve">, </w:t>
      </w:r>
      <w:r w:rsidR="00F942B3" w:rsidRPr="004B5353">
        <w:rPr>
          <w:rFonts w:ascii="Verdana" w:eastAsia="Times New Roman" w:hAnsi="Verdana" w:cs="Open Sans"/>
          <w:b/>
          <w:bCs/>
          <w:sz w:val="19"/>
          <w:szCs w:val="19"/>
          <w:lang w:val="es-ES" w:eastAsia="it-IT"/>
        </w:rPr>
        <w:t xml:space="preserve">17 de </w:t>
      </w:r>
      <w:r w:rsidRPr="004B5353">
        <w:rPr>
          <w:rFonts w:ascii="Verdana" w:eastAsia="Times New Roman" w:hAnsi="Verdana" w:cs="Open Sans"/>
          <w:b/>
          <w:bCs/>
          <w:sz w:val="19"/>
          <w:szCs w:val="19"/>
          <w:lang w:val="es-ES" w:eastAsia="it-IT"/>
        </w:rPr>
        <w:t xml:space="preserve">abril </w:t>
      </w:r>
      <w:r w:rsidR="00661627" w:rsidRPr="004B5353">
        <w:rPr>
          <w:rFonts w:ascii="Verdana" w:eastAsia="Times New Roman" w:hAnsi="Verdana" w:cs="Open Sans"/>
          <w:b/>
          <w:bCs/>
          <w:sz w:val="19"/>
          <w:szCs w:val="19"/>
          <w:lang w:val="es-ES" w:eastAsia="it-IT"/>
        </w:rPr>
        <w:t xml:space="preserve">de </w:t>
      </w:r>
      <w:r w:rsidRPr="004B5353">
        <w:rPr>
          <w:rFonts w:ascii="Verdana" w:eastAsia="Times New Roman" w:hAnsi="Verdana" w:cs="Open Sans"/>
          <w:b/>
          <w:bCs/>
          <w:sz w:val="19"/>
          <w:szCs w:val="19"/>
          <w:lang w:val="es-ES" w:eastAsia="it-IT"/>
        </w:rPr>
        <w:t>2024</w:t>
      </w:r>
    </w:p>
    <w:p w14:paraId="419D92EC" w14:textId="77777777" w:rsidR="00661627" w:rsidRPr="004B5353" w:rsidRDefault="00661627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</w:p>
    <w:p w14:paraId="434A9990" w14:textId="7D4B123E" w:rsidR="0068007C" w:rsidRPr="004B5353" w:rsidRDefault="00962095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La nueva y atrevida imagen de la </w:t>
      </w:r>
      <w:r w:rsidR="00A45B36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nueva generación de cosechadoras Case IH Axial-Flow, que lleva la capacidad </w:t>
      </w:r>
      <w:r w:rsid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de la </w:t>
      </w:r>
      <w:r w:rsidR="00A45B36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Axial-Flow </w:t>
      </w:r>
      <w:r w:rsidR="00363927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a </w:t>
      </w:r>
      <w:r w:rsidR="00FD7C54">
        <w:rPr>
          <w:rFonts w:ascii="Verdana" w:eastAsia="Times New Roman" w:hAnsi="Verdana" w:cs="Open Sans"/>
          <w:sz w:val="19"/>
          <w:szCs w:val="19"/>
          <w:lang w:val="es-ES" w:eastAsia="it-IT"/>
        </w:rPr>
        <w:t>unos estándares</w:t>
      </w:r>
      <w:r w:rsidR="00363927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r w:rsidR="00106841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completamente nuevo</w:t>
      </w:r>
      <w:r w:rsidR="00FD7C54">
        <w:rPr>
          <w:rFonts w:ascii="Verdana" w:eastAsia="Times New Roman" w:hAnsi="Verdana" w:cs="Open Sans"/>
          <w:sz w:val="19"/>
          <w:szCs w:val="19"/>
          <w:lang w:val="es-ES" w:eastAsia="it-IT"/>
        </w:rPr>
        <w:t>s</w:t>
      </w:r>
      <w:r w:rsidR="00106841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r w:rsidR="00363927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e </w:t>
      </w:r>
      <w:r w:rsidR="00106841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introduc</w:t>
      </w:r>
      <w:r w:rsid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e </w:t>
      </w:r>
      <w:r w:rsidR="00363927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un nuevo estilo distintivo, ha ganado un premio </w:t>
      </w:r>
      <w:r w:rsidR="00106841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aclamado internacionalmente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, el Red </w:t>
      </w:r>
      <w:proofErr w:type="spellStart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Dot</w:t>
      </w:r>
      <w:proofErr w:type="spellEnd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proofErr w:type="spellStart"/>
      <w:r w:rsidR="0000042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Design</w:t>
      </w:r>
      <w:proofErr w:type="spellEnd"/>
      <w:r w:rsidR="0000042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proofErr w:type="spellStart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Award</w:t>
      </w:r>
      <w:proofErr w:type="spellEnd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r w:rsid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en la categoría de 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diseño de producto. El Red </w:t>
      </w:r>
      <w:proofErr w:type="spellStart"/>
      <w:r w:rsidR="0000042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Dot</w:t>
      </w:r>
      <w:proofErr w:type="spellEnd"/>
      <w:r w:rsidR="0000042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proofErr w:type="spellStart"/>
      <w:r w:rsidR="0000042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Design</w:t>
      </w:r>
      <w:proofErr w:type="spellEnd"/>
      <w:r w:rsidR="0000042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proofErr w:type="spellStart"/>
      <w:r w:rsidR="0000042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Award</w:t>
      </w:r>
      <w:proofErr w:type="spellEnd"/>
      <w:r w:rsidR="0000042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, que se falla anualmente, es uno de los concursos de diseño más importantes del mundo, y su sello se ha consolidado internacionalmente como una de las marcas de calidad más codiciadas para el buen diseño</w:t>
      </w:r>
      <w:r w:rsidR="00986A23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. </w:t>
      </w:r>
    </w:p>
    <w:p w14:paraId="65AFBAC5" w14:textId="77777777" w:rsidR="00986A23" w:rsidRPr="004B5353" w:rsidRDefault="00986A23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</w:p>
    <w:p w14:paraId="1FF20AB9" w14:textId="2819B271" w:rsidR="0068007C" w:rsidRPr="004B5353" w:rsidRDefault="00A45B36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Los detalles principales de </w:t>
      </w:r>
      <w:r w:rsidR="00986A23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la nueva 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Axial-Flow </w:t>
      </w:r>
      <w:r w:rsidR="004B5353">
        <w:rPr>
          <w:rFonts w:ascii="Verdana" w:eastAsia="Times New Roman" w:hAnsi="Verdana" w:cs="Open Sans"/>
          <w:sz w:val="19"/>
          <w:szCs w:val="19"/>
          <w:lang w:val="es-ES" w:eastAsia="it-IT"/>
        </w:rPr>
        <w:t>serie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AF de </w:t>
      </w:r>
      <w:r w:rsidR="00986A23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Case IH 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se revelaron en </w:t>
      </w:r>
      <w:proofErr w:type="spellStart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Agritechnica</w:t>
      </w:r>
      <w:proofErr w:type="spellEnd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2023, y la nueva cosechadora hizo </w:t>
      </w:r>
      <w:r w:rsidR="00986A23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recientemente 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su debut mundial completo en </w:t>
      </w:r>
      <w:r w:rsidR="00106841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Norteamérica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. Está diseñada con un </w:t>
      </w:r>
      <w:r w:rsidR="00986A23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enfoque 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renovado para </w:t>
      </w:r>
      <w:r w:rsidR="00986A23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ayudar a los usuarios a maximizar la producción por hora de motor y minimizar las pérdidas y los daños en el grano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, conservando </w:t>
      </w:r>
      <w:r w:rsidR="00A22DB0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el 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probado </w:t>
      </w:r>
      <w:r w:rsidR="00A22DB0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principio de trilla y separación rotativas</w:t>
      </w:r>
      <w:r w:rsid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de las Axial-Flow.</w:t>
      </w:r>
    </w:p>
    <w:p w14:paraId="24B5DE83" w14:textId="77777777" w:rsidR="00A22DB0" w:rsidRPr="004B5353" w:rsidRDefault="00A22DB0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</w:p>
    <w:p w14:paraId="239213C8" w14:textId="4407D34D" w:rsidR="0068007C" w:rsidRPr="004B5353" w:rsidRDefault="00A45B36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Entre los principales avances </w:t>
      </w:r>
      <w:r w:rsidR="00986A23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de la nueva </w:t>
      </w:r>
      <w:r w:rsidR="00366566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AF </w:t>
      </w:r>
      <w:r w:rsidR="00986A23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se incluyen un motor de 775 CV, un sistema de limpieza dinámica activa, un depósito de grano de 20.000 litros, una velocidad de descarga de 210 litros/segundo y 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cabezales de </w:t>
      </w:r>
      <w:r w:rsidR="00A22DB0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hasta 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15 m (50 pies)</w:t>
      </w:r>
      <w:r w:rsidR="00A22DB0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. Los usuarios se benefician de una 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tecnología </w:t>
      </w:r>
      <w:r w:rsidR="00A22DB0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de mejora del rendimiento 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que incluye </w:t>
      </w:r>
      <w:r w:rsidR="00BB7C4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el AFS </w:t>
      </w:r>
      <w:proofErr w:type="spellStart"/>
      <w:r w:rsidR="00BB7C4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Harvest</w:t>
      </w:r>
      <w:proofErr w:type="spellEnd"/>
      <w:r w:rsidR="00BB7C4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proofErr w:type="spellStart"/>
      <w:r w:rsidR="00BB7C4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Command</w:t>
      </w:r>
      <w:proofErr w:type="spellEnd"/>
      <w:r w:rsidR="00BB7C4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para </w:t>
      </w:r>
      <w:r w:rsidR="00A22DB0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minimizar las pérdidas, maximizar el rendimiento y proteger la calidad del grano, ayudando a los usuarios experimentados a sacar aún más partido de su cosechadora, y a los inexpertos a convertirse rápidamente en operadores expertos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, para </w:t>
      </w:r>
      <w:r w:rsidR="00BB7C4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ayudarles a afrontar 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los retos laborales</w:t>
      </w:r>
      <w:r w:rsidR="00A22DB0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.             </w:t>
      </w:r>
      <w:r w:rsidR="00363927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</w:p>
    <w:p w14:paraId="365E5141" w14:textId="77777777" w:rsidR="0000042E" w:rsidRPr="004B5353" w:rsidRDefault="0000042E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</w:p>
    <w:p w14:paraId="360D9874" w14:textId="33CEB395" w:rsidR="0068007C" w:rsidRPr="004B5353" w:rsidRDefault="00FD7C54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  <w:r>
        <w:rPr>
          <w:rFonts w:ascii="Verdana" w:eastAsia="Times New Roman" w:hAnsi="Verdana" w:cs="Open Sans"/>
          <w:sz w:val="19"/>
          <w:szCs w:val="19"/>
          <w:lang w:val="es-ES" w:eastAsia="it-IT"/>
        </w:rPr>
        <w:t>Esta</w:t>
      </w:r>
      <w:r w:rsidR="00A45B36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nueva tecnología se </w:t>
      </w:r>
      <w:r w:rsidR="00106841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presenta dentro de un nuevo </w:t>
      </w:r>
      <w:r w:rsidR="00A45B36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estilo Axial-Flow </w:t>
      </w:r>
      <w:r w:rsidR="00106841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que </w:t>
      </w:r>
      <w:r w:rsidR="002B42B1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introduce </w:t>
      </w:r>
      <w:r w:rsidR="00106841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un nuevo aspecto en la gama, </w:t>
      </w:r>
      <w:r w:rsidR="00A45B36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diseñado para mostrar que se trata de una </w:t>
      </w:r>
      <w:r w:rsidR="00106841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clase de cosechadora </w:t>
      </w:r>
      <w:r w:rsidR="00A45B36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muy </w:t>
      </w:r>
      <w:r w:rsidR="00106841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diferente</w:t>
      </w:r>
      <w:r w:rsidR="00A45B36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. El </w:t>
      </w:r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equipo de diseño de Case </w:t>
      </w:r>
      <w:r w:rsidR="00BB7C4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IH y su matriz CNH </w:t>
      </w:r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recibirán el premio Red </w:t>
      </w:r>
      <w:proofErr w:type="spellStart"/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Dot</w:t>
      </w:r>
      <w:proofErr w:type="spellEnd"/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proofErr w:type="spellStart"/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Design</w:t>
      </w:r>
      <w:proofErr w:type="spellEnd"/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r w:rsidR="00366566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por la AF </w:t>
      </w:r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en </w:t>
      </w:r>
      <w:r>
        <w:rPr>
          <w:rFonts w:ascii="Verdana" w:eastAsia="Times New Roman" w:hAnsi="Verdana" w:cs="Open Sans"/>
          <w:sz w:val="19"/>
          <w:szCs w:val="19"/>
          <w:lang w:val="es-ES" w:eastAsia="it-IT"/>
        </w:rPr>
        <w:t>una</w:t>
      </w:r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ceremonia especial "Red </w:t>
      </w:r>
      <w:proofErr w:type="spellStart"/>
      <w:proofErr w:type="gramStart"/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Dot:</w:t>
      </w:r>
      <w:r>
        <w:rPr>
          <w:rFonts w:ascii="Verdana" w:eastAsia="Times New Roman" w:hAnsi="Verdana" w:cs="Open Sans"/>
          <w:sz w:val="19"/>
          <w:szCs w:val="19"/>
          <w:lang w:val="es-ES" w:eastAsia="it-IT"/>
        </w:rPr>
        <w:t>Best</w:t>
      </w:r>
      <w:proofErr w:type="spellEnd"/>
      <w:proofErr w:type="gramEnd"/>
      <w:r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proofErr w:type="spellStart"/>
      <w:r>
        <w:rPr>
          <w:rFonts w:ascii="Verdana" w:eastAsia="Times New Roman" w:hAnsi="Verdana" w:cs="Open Sans"/>
          <w:sz w:val="19"/>
          <w:szCs w:val="19"/>
          <w:lang w:val="es-ES" w:eastAsia="it-IT"/>
        </w:rPr>
        <w:t>of</w:t>
      </w:r>
      <w:proofErr w:type="spellEnd"/>
      <w:r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proofErr w:type="spellStart"/>
      <w:r>
        <w:rPr>
          <w:rFonts w:ascii="Verdana" w:eastAsia="Times New Roman" w:hAnsi="Verdana" w:cs="Open Sans"/>
          <w:sz w:val="19"/>
          <w:szCs w:val="19"/>
          <w:lang w:val="es-ES" w:eastAsia="it-IT"/>
        </w:rPr>
        <w:t>the</w:t>
      </w:r>
      <w:proofErr w:type="spellEnd"/>
      <w:r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proofErr w:type="spellStart"/>
      <w:r>
        <w:rPr>
          <w:rFonts w:ascii="Verdana" w:eastAsia="Times New Roman" w:hAnsi="Verdana" w:cs="Open Sans"/>
          <w:sz w:val="19"/>
          <w:szCs w:val="19"/>
          <w:lang w:val="es-ES" w:eastAsia="it-IT"/>
        </w:rPr>
        <w:t>Best</w:t>
      </w:r>
      <w:proofErr w:type="spellEnd"/>
      <w:r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r>
        <w:rPr>
          <w:rFonts w:ascii="Verdana" w:eastAsia="Times New Roman" w:hAnsi="Verdana" w:cs="Open Sans"/>
          <w:sz w:val="19"/>
          <w:szCs w:val="19"/>
          <w:lang w:val="es-ES" w:eastAsia="it-IT"/>
        </w:rPr>
        <w:t>(</w:t>
      </w:r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Lo mejor de lo mejor</w:t>
      </w:r>
      <w:r>
        <w:rPr>
          <w:rFonts w:ascii="Verdana" w:eastAsia="Times New Roman" w:hAnsi="Verdana" w:cs="Open Sans"/>
          <w:sz w:val="19"/>
          <w:szCs w:val="19"/>
          <w:lang w:val="es-ES" w:eastAsia="it-IT"/>
        </w:rPr>
        <w:t>)</w:t>
      </w:r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'</w:t>
      </w:r>
      <w:r w:rsidR="00BB7C4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, que se celebrará </w:t>
      </w:r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en el Teatro Aalto de Essen,</w:t>
      </w:r>
      <w:r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en</w:t>
      </w:r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Alemania, el 24 de junio. </w:t>
      </w:r>
    </w:p>
    <w:p w14:paraId="3609157E" w14:textId="77777777" w:rsidR="00106841" w:rsidRPr="004B5353" w:rsidRDefault="00106841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</w:p>
    <w:p w14:paraId="429E67D7" w14:textId="0801C31A" w:rsidR="0068007C" w:rsidRPr="004B5353" w:rsidRDefault="00A45B36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lastRenderedPageBreak/>
        <w:t xml:space="preserve">"La recepción de un premio Red </w:t>
      </w:r>
      <w:proofErr w:type="spellStart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Dot</w:t>
      </w:r>
      <w:proofErr w:type="spellEnd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proofErr w:type="spellStart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Design</w:t>
      </w:r>
      <w:proofErr w:type="spellEnd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  <w:proofErr w:type="spellStart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Award</w:t>
      </w:r>
      <w:proofErr w:type="spellEnd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es un gran </w:t>
      </w:r>
      <w:r w:rsidR="002B42B1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honor 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para el equipo de diseño que está detrás </w:t>
      </w:r>
      <w:r w:rsidR="00FD7C54">
        <w:rPr>
          <w:rFonts w:ascii="Verdana" w:eastAsia="Times New Roman" w:hAnsi="Verdana" w:cs="Open Sans"/>
          <w:sz w:val="19"/>
          <w:szCs w:val="19"/>
          <w:lang w:val="es-ES" w:eastAsia="it-IT"/>
        </w:rPr>
        <w:t>de la nueva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Axial</w:t>
      </w:r>
      <w:r w:rsidR="00FD7C54">
        <w:rPr>
          <w:rFonts w:ascii="Verdana" w:eastAsia="Times New Roman" w:hAnsi="Verdana" w:cs="Open Sans"/>
          <w:sz w:val="19"/>
          <w:szCs w:val="19"/>
          <w:lang w:val="es-ES" w:eastAsia="it-IT"/>
        </w:rPr>
        <w:t>-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Flow", afirma David Wilkie, director de diseño industrial </w:t>
      </w:r>
      <w:r w:rsidR="00BB7C4E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de CNH, empresa matriz de Case IH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.</w:t>
      </w:r>
    </w:p>
    <w:p w14:paraId="3C4140AD" w14:textId="77777777" w:rsidR="00106841" w:rsidRPr="004B5353" w:rsidRDefault="00106841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</w:p>
    <w:p w14:paraId="52028ACE" w14:textId="450AF879" w:rsidR="0068007C" w:rsidRPr="004B5353" w:rsidRDefault="00A45B36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"Queríamos crear un aspecto que demostrara que esta cosechadora es mucho más que una actualización de</w:t>
      </w:r>
      <w:r w:rsidR="00FD7C54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las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ideas</w:t>
      </w:r>
      <w:r w:rsidR="00FD7C54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ya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existentes en términos de ingeniería interna</w:t>
      </w:r>
      <w:r w:rsidR="00F61EC8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, y que es algo realmente muy diferente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. Estoy muy satisfecho de que el jurado de</w:t>
      </w:r>
      <w:r w:rsidR="00FD7C54">
        <w:rPr>
          <w:rFonts w:ascii="Verdana" w:eastAsia="Times New Roman" w:hAnsi="Verdana" w:cs="Open Sans"/>
          <w:sz w:val="19"/>
          <w:szCs w:val="19"/>
          <w:lang w:val="es-ES" w:eastAsia="it-IT"/>
        </w:rPr>
        <w:t>l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Red </w:t>
      </w:r>
      <w:proofErr w:type="spellStart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Dot</w:t>
      </w:r>
      <w:proofErr w:type="spellEnd"/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haya reconocido nuestros esfuerzos por crear un estilo a la altura de la considerable sustancia del Axial-Flow </w:t>
      </w:r>
      <w:r w:rsidR="00366566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>AF</w:t>
      </w:r>
      <w:r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."  </w:t>
      </w:r>
      <w:r w:rsidR="00962095" w:rsidRPr="004B5353">
        <w:rPr>
          <w:rFonts w:ascii="Verdana" w:eastAsia="Times New Roman" w:hAnsi="Verdana" w:cs="Open Sans"/>
          <w:sz w:val="19"/>
          <w:szCs w:val="19"/>
          <w:lang w:val="es-ES" w:eastAsia="it-IT"/>
        </w:rPr>
        <w:t xml:space="preserve"> </w:t>
      </w:r>
    </w:p>
    <w:p w14:paraId="404ABF99" w14:textId="77777777" w:rsidR="00962095" w:rsidRPr="004B5353" w:rsidRDefault="00962095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s-ES" w:eastAsia="it-IT"/>
        </w:rPr>
      </w:pPr>
    </w:p>
    <w:p w14:paraId="4693E9A9" w14:textId="77777777" w:rsidR="0068007C" w:rsidRPr="004B5353" w:rsidRDefault="00A45B36">
      <w:pPr>
        <w:spacing w:line="260" w:lineRule="exact"/>
        <w:rPr>
          <w:lang w:val="es-ES"/>
        </w:rPr>
      </w:pPr>
      <w:r w:rsidRPr="004B5353">
        <w:rPr>
          <w:lang w:val="es-ES"/>
        </w:rPr>
        <w:t xml:space="preserve">*** </w:t>
      </w:r>
    </w:p>
    <w:p w14:paraId="1DC11F90" w14:textId="77777777" w:rsidR="00894AB9" w:rsidRPr="004B5353" w:rsidRDefault="00894AB9" w:rsidP="00894AB9">
      <w:pPr>
        <w:spacing w:line="260" w:lineRule="exact"/>
        <w:rPr>
          <w:lang w:val="es-ES"/>
        </w:rPr>
      </w:pPr>
    </w:p>
    <w:p w14:paraId="3377D6A8" w14:textId="77777777" w:rsidR="0068007C" w:rsidRPr="004B5353" w:rsidRDefault="00A45B36">
      <w:pPr>
        <w:spacing w:line="260" w:lineRule="exact"/>
        <w:rPr>
          <w:lang w:val="es-ES"/>
        </w:rPr>
      </w:pPr>
      <w:r w:rsidRPr="004B5353">
        <w:rPr>
          <w:lang w:val="es-ES"/>
        </w:rPr>
        <w:t xml:space="preserve">Comunicados de prensa y fotos: </w:t>
      </w:r>
      <w:hyperlink r:id="rId11" w:history="1">
        <w:r w:rsidRPr="004B5353">
          <w:rPr>
            <w:rStyle w:val="Hipervnculo"/>
            <w:color w:val="auto"/>
            <w:lang w:val="es-ES"/>
          </w:rPr>
          <w:t>https://www.caseihmediacentre.com/</w:t>
        </w:r>
      </w:hyperlink>
    </w:p>
    <w:p w14:paraId="66D5D99A" w14:textId="77777777" w:rsidR="00CB129F" w:rsidRPr="004B5353" w:rsidRDefault="00CB129F" w:rsidP="00136990">
      <w:pPr>
        <w:ind w:right="555"/>
        <w:jc w:val="both"/>
        <w:rPr>
          <w:rFonts w:ascii="Verdana" w:hAnsi="Verdana" w:cs="Arial"/>
          <w:b/>
          <w:bCs/>
          <w:i/>
          <w:iCs/>
          <w:color w:val="000000" w:themeColor="text1"/>
          <w:sz w:val="16"/>
          <w:szCs w:val="16"/>
          <w:lang w:val="es-ES"/>
        </w:rPr>
      </w:pPr>
    </w:p>
    <w:p w14:paraId="1772B1D7" w14:textId="77777777" w:rsidR="0068007C" w:rsidRPr="004B5353" w:rsidRDefault="00A45B36">
      <w:pPr>
        <w:spacing w:line="300" w:lineRule="atLeast"/>
        <w:ind w:right="43"/>
        <w:jc w:val="both"/>
        <w:rPr>
          <w:rFonts w:ascii="Verdana" w:eastAsia="Times New Roman" w:hAnsi="Verdana" w:cs="Open Sans"/>
          <w:iCs/>
          <w:sz w:val="16"/>
          <w:szCs w:val="16"/>
          <w:lang w:val="es-ES" w:eastAsia="it-IT"/>
        </w:rPr>
      </w:pPr>
      <w:r w:rsidRPr="004B5353">
        <w:rPr>
          <w:rFonts w:ascii="Verdana" w:eastAsia="Times New Roman" w:hAnsi="Verdana" w:cs="Open Sans"/>
          <w:iCs/>
          <w:sz w:val="16"/>
          <w:szCs w:val="16"/>
          <w:lang w:val="es-ES" w:eastAsia="it-IT"/>
        </w:rPr>
        <w:t xml:space="preserve">Case IH es la elección de los profesionales, con más de 180 años de herencia y experiencia en la industria agrícola. Una potente gama de tractores, cosechadoras y empacadoras está respaldada por una red mundial de concesionarios altamente profesionales dedicados a proporcionar a nuestros clientes la asistencia superior y las soluciones de rendimiento necesarias para ser productivos y eficaces en el siglo XXI. Encontrará más información sobre los productos y servicios de Case IH en https://www.caseih.com. </w:t>
      </w:r>
    </w:p>
    <w:p w14:paraId="261D5189" w14:textId="77777777" w:rsidR="0068007C" w:rsidRPr="004B5353" w:rsidRDefault="00A45B36">
      <w:pPr>
        <w:spacing w:line="300" w:lineRule="atLeast"/>
        <w:ind w:right="43"/>
        <w:jc w:val="both"/>
        <w:rPr>
          <w:rFonts w:ascii="Verdana" w:eastAsia="Times New Roman" w:hAnsi="Verdana" w:cs="Open Sans"/>
          <w:sz w:val="16"/>
          <w:szCs w:val="16"/>
          <w:lang w:val="es-ES" w:eastAsia="it-IT"/>
        </w:rPr>
      </w:pPr>
      <w:r w:rsidRPr="004B5353">
        <w:rPr>
          <w:rFonts w:ascii="Verdana" w:eastAsia="Times New Roman" w:hAnsi="Verdana" w:cs="Open Sans"/>
          <w:iCs/>
          <w:sz w:val="16"/>
          <w:szCs w:val="16"/>
          <w:lang w:val="es-ES" w:eastAsia="it-IT"/>
        </w:rPr>
        <w:t xml:space="preserve">Case IH es una marca de CNH Industrial, líder mundial en bienes de equipo que cotiza en la Bolsa de Nueva York (NYSE: CNHI). Encontrará más información sobre CNH en https://www.cnh.com. </w:t>
      </w:r>
    </w:p>
    <w:p w14:paraId="03C303DE" w14:textId="77777777" w:rsidR="003C4644" w:rsidRPr="004B5353" w:rsidRDefault="003C4644" w:rsidP="003C4644">
      <w:pPr>
        <w:spacing w:line="300" w:lineRule="atLeast"/>
        <w:ind w:right="43"/>
        <w:jc w:val="both"/>
        <w:rPr>
          <w:rStyle w:val="nfasis"/>
          <w:rFonts w:cs="Arial"/>
          <w:lang w:val="es-ES"/>
        </w:rPr>
      </w:pPr>
    </w:p>
    <w:p w14:paraId="4DCDB2BC" w14:textId="77777777" w:rsidR="0068007C" w:rsidRPr="004B5353" w:rsidRDefault="00A45B36">
      <w:pPr>
        <w:jc w:val="both"/>
        <w:rPr>
          <w:rFonts w:cs="Arial"/>
          <w:i/>
          <w:sz w:val="16"/>
          <w:szCs w:val="16"/>
          <w:lang w:val="es-ES"/>
        </w:rPr>
      </w:pPr>
      <w:r w:rsidRPr="004B5353">
        <w:rPr>
          <w:rFonts w:cs="Arial"/>
          <w:i/>
          <w:sz w:val="16"/>
          <w:szCs w:val="16"/>
          <w:lang w:val="es-ES"/>
        </w:rPr>
        <w:t>Case IH es una marca registrada de CNH Industrial N.V. en la Unión Europea y otros países.</w:t>
      </w:r>
    </w:p>
    <w:p w14:paraId="77D181A7" w14:textId="77777777" w:rsidR="00894AB9" w:rsidRPr="004B5353" w:rsidRDefault="00894AB9" w:rsidP="00894AB9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val="es-ES" w:eastAsia="it-IT"/>
        </w:rPr>
      </w:pPr>
    </w:p>
    <w:p w14:paraId="0E742580" w14:textId="77777777" w:rsidR="00A45B36" w:rsidRPr="00173EA7" w:rsidRDefault="00A45B36" w:rsidP="00A45B36">
      <w:pPr>
        <w:spacing w:line="260" w:lineRule="exact"/>
        <w:rPr>
          <w:lang w:val="es-ES"/>
        </w:rPr>
      </w:pPr>
      <w:r w:rsidRPr="00173EA7">
        <w:rPr>
          <w:lang w:val="es-ES"/>
        </w:rPr>
        <w:t>Para más información, póngase en contacto con</w:t>
      </w:r>
    </w:p>
    <w:p w14:paraId="18CF50A8" w14:textId="77777777" w:rsidR="00A45B36" w:rsidRPr="00173EA7" w:rsidRDefault="00A45B36" w:rsidP="00A45B36">
      <w:pPr>
        <w:spacing w:line="260" w:lineRule="exact"/>
        <w:rPr>
          <w:lang w:val="es-ES"/>
        </w:rPr>
      </w:pPr>
    </w:p>
    <w:p w14:paraId="6455F680" w14:textId="77777777" w:rsidR="00A45B36" w:rsidRPr="00173EA7" w:rsidRDefault="00A45B36" w:rsidP="00A45B36">
      <w:pPr>
        <w:spacing w:line="260" w:lineRule="exact"/>
        <w:rPr>
          <w:lang w:val="en-US"/>
        </w:rPr>
      </w:pPr>
      <w:r w:rsidRPr="00173EA7">
        <w:rPr>
          <w:lang w:val="en-US"/>
        </w:rPr>
        <w:t>Manuela Marengo</w:t>
      </w:r>
    </w:p>
    <w:p w14:paraId="50DE728D" w14:textId="77777777" w:rsidR="00A45B36" w:rsidRPr="00173EA7" w:rsidRDefault="00A45B36" w:rsidP="00A45B36">
      <w:pPr>
        <w:spacing w:line="260" w:lineRule="exact"/>
        <w:rPr>
          <w:lang w:val="en-US"/>
        </w:rPr>
      </w:pPr>
      <w:r w:rsidRPr="00173EA7">
        <w:rPr>
          <w:lang w:val="en-US"/>
        </w:rPr>
        <w:t>Brand Communication Case IH, EMEA</w:t>
      </w:r>
    </w:p>
    <w:p w14:paraId="00DD7434" w14:textId="77777777" w:rsidR="00A45B36" w:rsidRPr="00173EA7" w:rsidRDefault="00A45B36" w:rsidP="00A45B36">
      <w:pPr>
        <w:spacing w:line="260" w:lineRule="exact"/>
        <w:rPr>
          <w:lang w:val="es-ES"/>
        </w:rPr>
      </w:pPr>
      <w:r w:rsidRPr="00173EA7">
        <w:rPr>
          <w:lang w:val="es-ES"/>
        </w:rPr>
        <w:t>Móvil: +39 334 634 0141</w:t>
      </w:r>
    </w:p>
    <w:p w14:paraId="4ABF8E5C" w14:textId="77777777" w:rsidR="00A45B36" w:rsidRPr="00173EA7" w:rsidRDefault="00A45B36" w:rsidP="00A45B36">
      <w:pPr>
        <w:spacing w:line="260" w:lineRule="exact"/>
        <w:rPr>
          <w:lang w:val="es-ES"/>
        </w:rPr>
      </w:pPr>
      <w:r w:rsidRPr="00173EA7">
        <w:rPr>
          <w:lang w:val="es-ES"/>
        </w:rPr>
        <w:t xml:space="preserve">Correo electrónico: manuela.marengo@cnhind.com </w:t>
      </w:r>
    </w:p>
    <w:p w14:paraId="5E0D924E" w14:textId="4B9AD898" w:rsidR="0068007C" w:rsidRPr="00A45B36" w:rsidRDefault="0068007C" w:rsidP="00A45B36">
      <w:pPr>
        <w:spacing w:line="260" w:lineRule="exact"/>
        <w:rPr>
          <w:rFonts w:ascii="Verdana" w:hAnsi="Verdana"/>
          <w:sz w:val="19"/>
          <w:szCs w:val="19"/>
          <w:lang w:val="es-ES"/>
        </w:rPr>
      </w:pPr>
    </w:p>
    <w:sectPr w:rsidR="0068007C" w:rsidRPr="00A45B36" w:rsidSect="009E3FC3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0F509" w14:textId="77777777" w:rsidR="00016288" w:rsidRDefault="00016288" w:rsidP="00C90389">
      <w:r>
        <w:separator/>
      </w:r>
    </w:p>
  </w:endnote>
  <w:endnote w:type="continuationSeparator" w:id="0">
    <w:p w14:paraId="62B0E7BB" w14:textId="77777777" w:rsidR="00016288" w:rsidRDefault="00016288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8FCA5A-D2C1-491E-BD05-56AE34A14B70}"/>
    <w:embedBold r:id="rId2" w:fontKey="{DE0A8CB0-710A-4C44-A01E-3B009FE58306}"/>
    <w:embedItalic r:id="rId3" w:fontKey="{CACAC1F2-A373-484D-A4B5-A156EC689BFD}"/>
    <w:embedBoldItalic r:id="rId4" w:fontKey="{68F83149-4930-45A4-ABE3-5B130173C1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3FF7CCD-6D2F-40DF-920B-FA35F181BE45}"/>
    <w:embedBold r:id="rId6" w:fontKey="{918E331D-ED75-47B2-8F36-1F862DFE706A}"/>
    <w:embedItalic r:id="rId7" w:fontKey="{EC88E8CA-97BC-429D-9D9C-DA8C8ADBCB19}"/>
    <w:embedBoldItalic r:id="rId8" w:fontKey="{8E2B85FF-8170-491E-937F-6A763F5708D3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56D5E" w14:textId="77777777" w:rsidR="0068007C" w:rsidRDefault="00A45B36">
    <w:pPr>
      <w:pStyle w:val="Piedep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AE5950" wp14:editId="25A555B7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4494AD" w14:textId="77777777" w:rsidR="002B60F1" w:rsidRPr="002B60F1" w:rsidRDefault="00E17021" w:rsidP="007F1CD8">
                          <w:pPr>
                            <w:pStyle w:val="Piedep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14FBA773" wp14:editId="1553A379">
                                <wp:extent cx="1148400" cy="492773"/>
                                <wp:effectExtent l="0" t="0" r="0" b="0"/>
                                <wp:docPr id="304476730" name="Immagine 304476730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E5950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 filled="f" stroked="f" strokeweight=".5pt">
              <v:textbox>
                <w:txbxContent>
                  <w:p w14:paraId="064494AD" w14:textId="77777777" w:rsidR="002B60F1" w:rsidRPr="002B60F1" w:rsidRDefault="00E17021" w:rsidP="007F1CD8">
                    <w:pPr>
                      <w:pStyle w:val="Piedep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14FBA773" wp14:editId="1553A379">
                          <wp:extent cx="1148400" cy="492773"/>
                          <wp:effectExtent l="0" t="0" r="0" b="0"/>
                          <wp:docPr id="304476730" name="Immagine 304476730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F757B" w14:textId="77777777" w:rsidR="0068007C" w:rsidRDefault="00A45B36">
    <w:pPr>
      <w:pStyle w:val="Piedepgina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0ECAE5" wp14:editId="6D8A84C9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E0C73B" w14:textId="77777777" w:rsidR="004D2934" w:rsidRPr="002B60F1" w:rsidRDefault="00E17021" w:rsidP="004D2934">
                          <w:pPr>
                            <w:pStyle w:val="Piedep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2359A4AD" wp14:editId="410F3B97">
                                <wp:extent cx="1148400" cy="492773"/>
                                <wp:effectExtent l="0" t="0" r="0" b="0"/>
                                <wp:docPr id="1749151987" name="Immagine 2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ECAE5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31" type="#_x0000_t202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 filled="f" stroked="f" strokeweight=".5pt">
              <v:textbox>
                <w:txbxContent>
                  <w:p w14:paraId="3DE0C73B" w14:textId="77777777" w:rsidR="004D2934" w:rsidRPr="002B60F1" w:rsidRDefault="00E17021" w:rsidP="004D2934">
                    <w:pPr>
                      <w:pStyle w:val="Piedep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2359A4AD" wp14:editId="410F3B97">
                          <wp:extent cx="1148400" cy="492773"/>
                          <wp:effectExtent l="0" t="0" r="0" b="0"/>
                          <wp:docPr id="1749151987" name="Immagine 2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59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6150BCD" wp14:editId="2072B02F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CF397C" w14:textId="77777777" w:rsidR="0068007C" w:rsidRPr="004B5353" w:rsidRDefault="00A45B36">
                          <w:pPr>
                            <w:spacing w:line="160" w:lineRule="exact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4B5353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CNH </w:t>
                          </w:r>
                        </w:p>
                        <w:p w14:paraId="3CDD138D" w14:textId="77777777" w:rsidR="0068007C" w:rsidRPr="004B5353" w:rsidRDefault="00A45B36">
                          <w:pPr>
                            <w:spacing w:line="160" w:lineRule="exact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4B5353">
                            <w:rPr>
                              <w:sz w:val="16"/>
                              <w:szCs w:val="16"/>
                              <w:lang w:val="en-US"/>
                            </w:rPr>
                            <w:t>Österreich GmbH Steyrer Straße 32 4300 St. Valentin, Austria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150BCD" id="Casella di testo 11" o:spid="_x0000_s1032" type="#_x0000_t202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filled="f" stroked="f" strokeweight=".5pt">
              <v:textbox inset="0,0,0,0">
                <w:txbxContent>
                  <w:p w14:paraId="24CF397C" w14:textId="77777777" w:rsidR="0068007C" w:rsidRPr="004B5353" w:rsidRDefault="00A45B36">
                    <w:pPr>
                      <w:spacing w:line="160" w:lineRule="exact"/>
                      <w:rPr>
                        <w:sz w:val="16"/>
                        <w:szCs w:val="16"/>
                        <w:lang w:val="en-US"/>
                      </w:rPr>
                    </w:pPr>
                    <w:r w:rsidRPr="004B5353">
                      <w:rPr>
                        <w:sz w:val="16"/>
                        <w:szCs w:val="16"/>
                        <w:lang w:val="en-US"/>
                      </w:rPr>
                      <w:t xml:space="preserve">CNH </w:t>
                    </w:r>
                  </w:p>
                  <w:p w14:paraId="3CDD138D" w14:textId="77777777" w:rsidR="0068007C" w:rsidRPr="004B5353" w:rsidRDefault="00A45B36">
                    <w:pPr>
                      <w:spacing w:line="160" w:lineRule="exact"/>
                      <w:rPr>
                        <w:sz w:val="16"/>
                        <w:szCs w:val="16"/>
                        <w:lang w:val="en-US"/>
                      </w:rPr>
                    </w:pPr>
                    <w:r w:rsidRPr="004B5353">
                      <w:rPr>
                        <w:sz w:val="16"/>
                        <w:szCs w:val="16"/>
                        <w:lang w:val="en-US"/>
                      </w:rPr>
                      <w:t>Österreich GmbH Steyrer Straße 32 4300 St. Valentin, Austria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EFE7F" w14:textId="77777777" w:rsidR="00016288" w:rsidRDefault="00016288" w:rsidP="00C90389">
      <w:r>
        <w:separator/>
      </w:r>
    </w:p>
  </w:footnote>
  <w:footnote w:type="continuationSeparator" w:id="0">
    <w:p w14:paraId="1A28B3CF" w14:textId="77777777" w:rsidR="00016288" w:rsidRDefault="00016288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366B2" w14:textId="77777777" w:rsidR="0068007C" w:rsidRDefault="00A45B36">
    <w:pPr>
      <w:pStyle w:val="Encabezad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0377E9" wp14:editId="761C058D">
              <wp:simplePos x="0" y="0"/>
              <wp:positionH relativeFrom="column">
                <wp:posOffset>-1463675</wp:posOffset>
              </wp:positionH>
              <wp:positionV relativeFrom="paragraph">
                <wp:posOffset>45085</wp:posOffset>
              </wp:positionV>
              <wp:extent cx="1861820" cy="792480"/>
              <wp:effectExtent l="0" t="0" r="0" b="762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182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DC686" w14:textId="77777777" w:rsidR="00C90389" w:rsidRPr="00790C6C" w:rsidRDefault="00E17021" w:rsidP="00790C6C">
                          <w:pPr>
                            <w:pStyle w:val="Encabezado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AF56A67" wp14:editId="53FFAF02">
                                <wp:extent cx="1672590" cy="367401"/>
                                <wp:effectExtent l="0" t="0" r="3810" b="0"/>
                                <wp:docPr id="480214404" name="Immagine 480214404" descr="Immagine che contiene testo, Carattere, Elementi grafici, logo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0214404" name="Immagine 480214404" descr="Immagine che contiene testo, Carattere, Elementi grafici, logo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2590" cy="3674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377E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115.25pt;margin-top:3.55pt;width:146.6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" filled="f" stroked="f" strokeweight=".5pt">
              <v:textbox>
                <w:txbxContent>
                  <w:p w14:paraId="6ADDC686" w14:textId="77777777" w:rsidR="00C90389" w:rsidRPr="00790C6C" w:rsidRDefault="00E17021" w:rsidP="00790C6C">
                    <w:pPr>
                      <w:pStyle w:val="Encabezado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AF56A67" wp14:editId="53FFAF02">
                          <wp:extent cx="1672590" cy="367401"/>
                          <wp:effectExtent l="0" t="0" r="3810" b="0"/>
                          <wp:docPr id="480214404" name="Immagine 480214404" descr="Immagine che contiene testo, Carattere, Elementi grafici, logo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0214404" name="Immagine 480214404" descr="Immagine che contiene testo, Carattere, Elementi grafici, logo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2590" cy="3674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16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C0DDF3F" wp14:editId="2B3A3274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F80FBE" w14:textId="77777777" w:rsidR="00661627" w:rsidRDefault="000D4274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2E9C568" wp14:editId="2D46ECEA">
                                <wp:extent cx="368044" cy="4160817"/>
                                <wp:effectExtent l="0" t="0" r="635" b="0"/>
                                <wp:docPr id="36" name="Elemento grafico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Elemento grafico 36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5569" cy="42458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0DDF3F" id="Casella di testo 9" o:spid="_x0000_s1027" type="#_x0000_t202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filled="f" stroked="f" strokeweight=".5pt">
              <v:textbox>
                <w:txbxContent>
                  <w:p w14:paraId="3BF80FBE" w14:textId="77777777" w:rsidR="00661627" w:rsidRDefault="000D4274" w:rsidP="0066162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2E9C568" wp14:editId="2D46ECEA">
                          <wp:extent cx="368044" cy="4160817"/>
                          <wp:effectExtent l="0" t="0" r="635" b="0"/>
                          <wp:docPr id="36" name="Elemento grafico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Elemento grafico 36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5569" cy="42458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D3D1D" w14:textId="77777777" w:rsidR="0068007C" w:rsidRDefault="00A45B36">
    <w:pPr>
      <w:pStyle w:val="Encabezad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D60680" wp14:editId="77C43F1A">
              <wp:simplePos x="0" y="0"/>
              <wp:positionH relativeFrom="column">
                <wp:posOffset>-1454150</wp:posOffset>
              </wp:positionH>
              <wp:positionV relativeFrom="paragraph">
                <wp:posOffset>36195</wp:posOffset>
              </wp:positionV>
              <wp:extent cx="1868805" cy="854075"/>
              <wp:effectExtent l="0" t="0" r="0" b="3175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BE842E" w14:textId="77777777" w:rsidR="004D2934" w:rsidRPr="00790C6C" w:rsidRDefault="00E17021" w:rsidP="004D2934">
                          <w:pPr>
                            <w:pStyle w:val="Encabezado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4B31161" wp14:editId="24AE8776">
                                <wp:extent cx="1679575" cy="368935"/>
                                <wp:effectExtent l="0" t="0" r="0" b="0"/>
                                <wp:docPr id="986681708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6681708" name="Immagine 98668170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9575" cy="3689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D60680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9" type="#_x0000_t202" style="position:absolute;margin-left:-114.5pt;margin-top:2.8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" filled="f" stroked="f" strokeweight=".5pt">
              <v:textbox>
                <w:txbxContent>
                  <w:p w14:paraId="2BBE842E" w14:textId="77777777" w:rsidR="004D2934" w:rsidRPr="00790C6C" w:rsidRDefault="00E17021" w:rsidP="004D2934">
                    <w:pPr>
                      <w:pStyle w:val="Encabezado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4B31161" wp14:editId="24AE8776">
                          <wp:extent cx="1679575" cy="368935"/>
                          <wp:effectExtent l="0" t="0" r="0" b="0"/>
                          <wp:docPr id="986681708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6681708" name="Immagine 98668170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9575" cy="3689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EFA439F" w14:textId="77777777" w:rsidR="0068007C" w:rsidRDefault="00A45B36">
    <w:pPr>
      <w:pStyle w:val="Encabezad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EB5CA26" wp14:editId="5F18D777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0A42B6" w14:textId="77777777" w:rsidR="00745922" w:rsidRDefault="000D4274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68F8FCF" wp14:editId="5C8CDF26">
                                <wp:extent cx="368044" cy="4160817"/>
                                <wp:effectExtent l="0" t="0" r="635" b="0"/>
                                <wp:docPr id="35" name="Elemento grafico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Elemento grafico 35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97" cy="42778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B5CA26" id="Casella di testo 4" o:spid="_x0000_s1030" type="#_x0000_t202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filled="f" stroked="f" strokeweight=".5pt">
              <v:textbox>
                <w:txbxContent>
                  <w:p w14:paraId="5B0A42B6" w14:textId="77777777" w:rsidR="00745922" w:rsidRDefault="000D4274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68F8FCF" wp14:editId="5C8CDF26">
                          <wp:extent cx="368044" cy="4160817"/>
                          <wp:effectExtent l="0" t="0" r="635" b="0"/>
                          <wp:docPr id="35" name="Elemento grafico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" name="Elemento grafico 3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97" cy="4277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en-GB" w:vendorID="64" w:dllVersion="6" w:nlCheck="1" w:checkStyle="1"/>
  <w:activeWritingStyle w:appName="MSWord" w:lang="es-ES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89B"/>
    <w:rsid w:val="0000042E"/>
    <w:rsid w:val="0001344B"/>
    <w:rsid w:val="00016288"/>
    <w:rsid w:val="00076D9A"/>
    <w:rsid w:val="00096C1C"/>
    <w:rsid w:val="000C5764"/>
    <w:rsid w:val="000D4274"/>
    <w:rsid w:val="000E5918"/>
    <w:rsid w:val="00106841"/>
    <w:rsid w:val="00117600"/>
    <w:rsid w:val="00136990"/>
    <w:rsid w:val="00153A1F"/>
    <w:rsid w:val="00170079"/>
    <w:rsid w:val="001F2F38"/>
    <w:rsid w:val="001F694D"/>
    <w:rsid w:val="002018A7"/>
    <w:rsid w:val="002128DE"/>
    <w:rsid w:val="00256FCC"/>
    <w:rsid w:val="00273680"/>
    <w:rsid w:val="00294987"/>
    <w:rsid w:val="002A17AE"/>
    <w:rsid w:val="002A5927"/>
    <w:rsid w:val="002B42B1"/>
    <w:rsid w:val="002B60F1"/>
    <w:rsid w:val="002B6281"/>
    <w:rsid w:val="002C3749"/>
    <w:rsid w:val="003541B9"/>
    <w:rsid w:val="00363927"/>
    <w:rsid w:val="00366566"/>
    <w:rsid w:val="003C4644"/>
    <w:rsid w:val="003C502B"/>
    <w:rsid w:val="003F4A02"/>
    <w:rsid w:val="00405F26"/>
    <w:rsid w:val="00407FEF"/>
    <w:rsid w:val="004334B5"/>
    <w:rsid w:val="004657EA"/>
    <w:rsid w:val="004B5353"/>
    <w:rsid w:val="004B591B"/>
    <w:rsid w:val="004D2934"/>
    <w:rsid w:val="004D4D73"/>
    <w:rsid w:val="004E3B06"/>
    <w:rsid w:val="004E3E18"/>
    <w:rsid w:val="00535F2A"/>
    <w:rsid w:val="00557B2E"/>
    <w:rsid w:val="00590BF3"/>
    <w:rsid w:val="005A05DB"/>
    <w:rsid w:val="005A090D"/>
    <w:rsid w:val="005F46FA"/>
    <w:rsid w:val="0062647B"/>
    <w:rsid w:val="00661627"/>
    <w:rsid w:val="0066513A"/>
    <w:rsid w:val="0068007C"/>
    <w:rsid w:val="007079CA"/>
    <w:rsid w:val="00745922"/>
    <w:rsid w:val="00783BA4"/>
    <w:rsid w:val="007B47CF"/>
    <w:rsid w:val="00813256"/>
    <w:rsid w:val="00841906"/>
    <w:rsid w:val="00875F07"/>
    <w:rsid w:val="00881400"/>
    <w:rsid w:val="00891A22"/>
    <w:rsid w:val="00894AB9"/>
    <w:rsid w:val="008E2747"/>
    <w:rsid w:val="00934CDF"/>
    <w:rsid w:val="0094711F"/>
    <w:rsid w:val="00962095"/>
    <w:rsid w:val="00986A23"/>
    <w:rsid w:val="009E0A0C"/>
    <w:rsid w:val="009E3FC3"/>
    <w:rsid w:val="009E4949"/>
    <w:rsid w:val="00A22DB0"/>
    <w:rsid w:val="00A45B36"/>
    <w:rsid w:val="00A529B5"/>
    <w:rsid w:val="00AB49B5"/>
    <w:rsid w:val="00AC7A67"/>
    <w:rsid w:val="00AD3B81"/>
    <w:rsid w:val="00AF4001"/>
    <w:rsid w:val="00B86223"/>
    <w:rsid w:val="00BB7C4E"/>
    <w:rsid w:val="00BF0D90"/>
    <w:rsid w:val="00BF1882"/>
    <w:rsid w:val="00C01D32"/>
    <w:rsid w:val="00C02893"/>
    <w:rsid w:val="00C13007"/>
    <w:rsid w:val="00C3777D"/>
    <w:rsid w:val="00C90389"/>
    <w:rsid w:val="00CB129F"/>
    <w:rsid w:val="00CE308B"/>
    <w:rsid w:val="00CE7CBF"/>
    <w:rsid w:val="00D21775"/>
    <w:rsid w:val="00D5111C"/>
    <w:rsid w:val="00D74103"/>
    <w:rsid w:val="00DA0449"/>
    <w:rsid w:val="00DC0B18"/>
    <w:rsid w:val="00DC3D6E"/>
    <w:rsid w:val="00DC3F96"/>
    <w:rsid w:val="00E11D04"/>
    <w:rsid w:val="00E17021"/>
    <w:rsid w:val="00E2355A"/>
    <w:rsid w:val="00E5711F"/>
    <w:rsid w:val="00E6289B"/>
    <w:rsid w:val="00E6383E"/>
    <w:rsid w:val="00E95CB9"/>
    <w:rsid w:val="00EA06A4"/>
    <w:rsid w:val="00EB3D5C"/>
    <w:rsid w:val="00F323F9"/>
    <w:rsid w:val="00F61EC8"/>
    <w:rsid w:val="00F76203"/>
    <w:rsid w:val="00F840CD"/>
    <w:rsid w:val="00F942B3"/>
    <w:rsid w:val="00FB070D"/>
    <w:rsid w:val="00FD7C54"/>
    <w:rsid w:val="2AC6EC98"/>
    <w:rsid w:val="6344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6010870"/>
  <w15:chartTrackingRefBased/>
  <w15:docId w15:val="{1A3D1E25-5791-43E9-B9B5-1068E597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4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0389"/>
  </w:style>
  <w:style w:type="paragraph" w:styleId="Piedepgina">
    <w:name w:val="footer"/>
    <w:basedOn w:val="Normal"/>
    <w:link w:val="PiedepginaCar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0389"/>
  </w:style>
  <w:style w:type="character" w:styleId="Hipervnculo">
    <w:name w:val="Hyperlink"/>
    <w:basedOn w:val="Fuentedeprrafopredeter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Fuentedeprrafopredeter"/>
    <w:uiPriority w:val="99"/>
    <w:semiHidden/>
    <w:unhideWhenUsed/>
    <w:rsid w:val="00C13007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3C464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6A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E2355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2355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2355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355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355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656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5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aseihmediacentre.com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Case%20IH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CASE agriculture">
      <a:dk1>
        <a:srgbClr val="000000"/>
      </a:dk1>
      <a:lt1>
        <a:srgbClr val="FFFFFF"/>
      </a:lt1>
      <a:dk2>
        <a:srgbClr val="A71930"/>
      </a:dk2>
      <a:lt2>
        <a:srgbClr val="C8C8C8"/>
      </a:lt2>
      <a:accent1>
        <a:srgbClr val="DCA500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4693be-9757-4574-95f3-f9e6da1a9fd1">
      <Terms xmlns="http://schemas.microsoft.com/office/infopath/2007/PartnerControls"/>
    </lcf76f155ced4ddcb4097134ff3c332f>
    <TaxCatchAll xmlns="9305b1e6-8389-462b-9601-1336089b68dc" xsi:nil="true"/>
  </documentManagement>
</p:properties>
</file>

<file path=customXml/item2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094DC684F1DF40B7071C7222120CE2" ma:contentTypeVersion="18" ma:contentTypeDescription="Create a new document." ma:contentTypeScope="" ma:versionID="c7ebdc02faddff8c55d10099b3164c13">
  <xsd:schema xmlns:xsd="http://www.w3.org/2001/XMLSchema" xmlns:xs="http://www.w3.org/2001/XMLSchema" xmlns:p="http://schemas.microsoft.com/office/2006/metadata/properties" xmlns:ns2="d14693be-9757-4574-95f3-f9e6da1a9fd1" xmlns:ns3="9305b1e6-8389-462b-9601-1336089b68dc" targetNamespace="http://schemas.microsoft.com/office/2006/metadata/properties" ma:root="true" ma:fieldsID="b16585ebb2e651b01e14e9fecabdb0eb" ns2:_="" ns3:_="">
    <xsd:import namespace="d14693be-9757-4574-95f3-f9e6da1a9fd1"/>
    <xsd:import namespace="9305b1e6-8389-462b-9601-1336089b6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693be-9757-4574-95f3-f9e6da1a9f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e01fe9-7544-41a4-a580-fcdea151b3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5b1e6-8389-462b-9601-1336089b6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4cf07e-5a0c-4e18-99e7-1bbf33b2bd32}" ma:internalName="TaxCatchAll" ma:showField="CatchAllData" ma:web="9305b1e6-8389-462b-9601-1336089b6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6835DE-EF5B-4D40-9577-D23C1CFDC675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purl.org/dc/elements/1.1/"/>
    <ds:schemaRef ds:uri="9305b1e6-8389-462b-9601-1336089b68dc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d14693be-9757-4574-95f3-f9e6da1a9fd1"/>
  </ds:schemaRefs>
</ds:datastoreItem>
</file>

<file path=customXml/itemProps2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2964E6F5-B57A-4E34-A33C-FBD898568F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BA6958-FC79-4312-B4C0-F0C1AA3BBF6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24AF384-6B47-4B8F-8B88-1947A42A6F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693be-9757-4574-95f3-f9e6da1a9fd1"/>
    <ds:schemaRef ds:uri="9305b1e6-8389-462b-9601-1336089b6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Case IH Press Release Template - UNI A4.dotx</Template>
  <TotalTime>1</TotalTime>
  <Pages>2</Pages>
  <Words>625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docId:F80283A860147DED3F9B3C5499939311</cp:keywords>
  <dc:description/>
  <cp:lastModifiedBy>LIMON Sonia (CNH)</cp:lastModifiedBy>
  <cp:revision>2</cp:revision>
  <cp:lastPrinted>2023-01-31T10:10:00Z</cp:lastPrinted>
  <dcterms:created xsi:type="dcterms:W3CDTF">2024-04-11T10:48:00Z</dcterms:created>
  <dcterms:modified xsi:type="dcterms:W3CDTF">2024-04-11T10:48:00Z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  <property fmtid="{D5CDD505-2E9C-101B-9397-08002B2CF9AE}" pid="10" name="ContentTypeId">
    <vt:lpwstr>0x010100C6094DC684F1DF40B7071C7222120CE2</vt:lpwstr>
  </property>
  <property fmtid="{D5CDD505-2E9C-101B-9397-08002B2CF9AE}" pid="11" name="MediaServiceImageTags">
    <vt:lpwstr/>
  </property>
</Properties>
</file>