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32C79" w14:textId="77777777" w:rsidR="00471A09" w:rsidRDefault="00CE1D5F">
      <w:pPr>
        <w:spacing w:line="360" w:lineRule="auto"/>
        <w:jc w:val="both"/>
        <w:rPr>
          <w:rFonts w:ascii="Verdana" w:eastAsia="Times New Roman" w:hAnsi="Verdana" w:cs="Open Sans"/>
          <w:b/>
          <w:sz w:val="22"/>
          <w:szCs w:val="22"/>
          <w:lang w:val="en-US" w:eastAsia="it-IT"/>
        </w:rPr>
      </w:pP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INTERNATIONALE PRIJS ERKENT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INNOVATIEF MAAR PRAKTISCH </w:t>
      </w: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ONTWERP VAN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NIEUWE </w:t>
      </w: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STEYR </w:t>
      </w:r>
      <w:r w:rsidR="009835CF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>PLUS-TRACTOREN</w:t>
      </w:r>
    </w:p>
    <w:p w14:paraId="448E249A" w14:textId="77777777" w:rsidR="00471A09" w:rsidRDefault="00CE1D5F">
      <w:pPr>
        <w:spacing w:line="300" w:lineRule="atLeast"/>
        <w:jc w:val="both"/>
        <w:rPr>
          <w:rFonts w:ascii="Verdana" w:eastAsia="Times New Roman" w:hAnsi="Verdana" w:cs="Open Sans"/>
          <w:i/>
          <w:sz w:val="19"/>
          <w:szCs w:val="19"/>
          <w:lang w:val="en-US" w:eastAsia="it-IT"/>
        </w:rPr>
      </w:pPr>
      <w:proofErr w:type="spellStart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Nieuwe</w:t>
      </w:r>
      <w:proofErr w:type="spellEnd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modellenreeks</w:t>
      </w:r>
      <w:proofErr w:type="spellEnd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wint</w:t>
      </w:r>
      <w:proofErr w:type="spellEnd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iF</w:t>
      </w:r>
      <w:proofErr w:type="spellEnd"/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Design award </w:t>
      </w:r>
      <w:r w:rsidR="00F52C04" w:rsidRPr="00AD35D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Lijn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van 80-120pk trekkers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introduceert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radicale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nieuwe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styling /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Vernieuwd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uiterlijk</w:t>
      </w:r>
      <w:proofErr w:type="spellEnd"/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integreert</w:t>
      </w:r>
      <w:proofErr w:type="spellEnd"/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praktische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voordelen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,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waaronder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verbeterde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proofErr w:type="spellStart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>verlichting</w:t>
      </w:r>
      <w:proofErr w:type="spellEnd"/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 </w:t>
      </w:r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</w:p>
    <w:p w14:paraId="52F1B069" w14:textId="77777777" w:rsidR="00F52C04" w:rsidRPr="00F52C04" w:rsidRDefault="00F52C04" w:rsidP="00F52C04">
      <w:pPr>
        <w:jc w:val="both"/>
        <w:rPr>
          <w:lang w:val="en-US"/>
        </w:rPr>
      </w:pPr>
    </w:p>
    <w:p w14:paraId="1C1F1186" w14:textId="22F43C10" w:rsidR="00471A09" w:rsidRDefault="00402044">
      <w:pPr>
        <w:spacing w:line="300" w:lineRule="atLeast"/>
        <w:jc w:val="both"/>
        <w:rPr>
          <w:rFonts w:cs="Arial"/>
          <w:b/>
          <w:szCs w:val="19"/>
          <w:lang w:val="en-US"/>
        </w:rPr>
      </w:pPr>
      <w:r>
        <w:rPr>
          <w:rFonts w:cs="Arial"/>
          <w:b/>
          <w:szCs w:val="19"/>
          <w:lang w:val="en-US"/>
        </w:rPr>
        <w:t xml:space="preserve">St. </w:t>
      </w:r>
      <w:r w:rsidR="00CE1D5F" w:rsidRPr="00834188">
        <w:rPr>
          <w:rFonts w:cs="Arial"/>
          <w:b/>
          <w:szCs w:val="19"/>
          <w:lang w:val="en-US"/>
        </w:rPr>
        <w:t xml:space="preserve">Valentin, </w:t>
      </w:r>
      <w:r w:rsidR="00D6760D">
        <w:rPr>
          <w:rFonts w:cs="Arial"/>
          <w:b/>
          <w:szCs w:val="19"/>
          <w:lang w:val="en-US"/>
        </w:rPr>
        <w:t xml:space="preserve">14 </w:t>
      </w:r>
      <w:proofErr w:type="spellStart"/>
      <w:r w:rsidR="00D6760D" w:rsidRPr="00D6760D">
        <w:rPr>
          <w:rFonts w:cs="Arial"/>
          <w:b/>
          <w:szCs w:val="19"/>
          <w:lang w:val="en-US"/>
        </w:rPr>
        <w:t>Maart</w:t>
      </w:r>
      <w:proofErr w:type="spellEnd"/>
      <w:r w:rsidR="006079FA" w:rsidRPr="00834188">
        <w:rPr>
          <w:rFonts w:cs="Arial"/>
          <w:b/>
          <w:szCs w:val="19"/>
          <w:lang w:val="en-US"/>
        </w:rPr>
        <w:t xml:space="preserve"> 2024</w:t>
      </w:r>
    </w:p>
    <w:p w14:paraId="16FC6379" w14:textId="77777777" w:rsidR="00F52C04" w:rsidRPr="005A090D" w:rsidRDefault="00F52C04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6EEFF288" w14:textId="77777777" w:rsidR="00471A09" w:rsidRDefault="00CE1D5F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De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innovatieve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vormgeving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van </w:t>
      </w:r>
      <w:r w:rsidR="005C7566" w:rsidRPr="00834188">
        <w:rPr>
          <w:rFonts w:ascii="Verdana" w:hAnsi="Verdana"/>
          <w:sz w:val="19"/>
          <w:szCs w:val="19"/>
          <w:lang w:val="en-US"/>
        </w:rPr>
        <w:t xml:space="preserve">de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nieuwe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STEYR Plus-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serie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, de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nieuwste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toevoeging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aan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de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groeiende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reeks STEYR-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tractoren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,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werd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erkend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door de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juryleden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van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van de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meest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wereldwijd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gerespecteerde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C7566" w:rsidRPr="00834188">
        <w:rPr>
          <w:rFonts w:ascii="Verdana" w:hAnsi="Verdana"/>
          <w:sz w:val="19"/>
          <w:szCs w:val="19"/>
          <w:lang w:val="en-US"/>
        </w:rPr>
        <w:t>designprijzen</w:t>
      </w:r>
      <w:proofErr w:type="spellEnd"/>
      <w:r w:rsidR="005C7566" w:rsidRPr="00834188">
        <w:rPr>
          <w:rFonts w:ascii="Verdana" w:hAnsi="Verdana"/>
          <w:sz w:val="19"/>
          <w:szCs w:val="19"/>
          <w:lang w:val="en-US"/>
        </w:rPr>
        <w:t xml:space="preserve"> in de sector</w:t>
      </w:r>
      <w:r w:rsidRPr="00834188">
        <w:rPr>
          <w:rFonts w:ascii="Verdana" w:hAnsi="Verdana"/>
          <w:sz w:val="19"/>
          <w:szCs w:val="19"/>
          <w:lang w:val="en-US"/>
        </w:rPr>
        <w:t xml:space="preserve">, met de </w:t>
      </w:r>
      <w:proofErr w:type="spellStart"/>
      <w:r w:rsidR="003172E8" w:rsidRPr="00834188">
        <w:rPr>
          <w:rFonts w:ascii="Verdana" w:hAnsi="Verdana"/>
          <w:sz w:val="19"/>
          <w:szCs w:val="19"/>
          <w:lang w:val="en-US"/>
        </w:rPr>
        <w:t>uitreiking</w:t>
      </w:r>
      <w:proofErr w:type="spellEnd"/>
      <w:r w:rsidR="003172E8" w:rsidRPr="00834188">
        <w:rPr>
          <w:rFonts w:ascii="Verdana" w:hAnsi="Verdana"/>
          <w:sz w:val="19"/>
          <w:szCs w:val="19"/>
          <w:lang w:val="en-US"/>
        </w:rPr>
        <w:t xml:space="preserve"> van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04F63" w:rsidRPr="00834188">
        <w:rPr>
          <w:rFonts w:ascii="Verdana" w:hAnsi="Verdana"/>
          <w:sz w:val="19"/>
          <w:szCs w:val="19"/>
          <w:lang w:val="en-US"/>
        </w:rPr>
        <w:t>iF</w:t>
      </w:r>
      <w:proofErr w:type="spellEnd"/>
      <w:r w:rsidR="00404F63" w:rsidRPr="00834188">
        <w:rPr>
          <w:rFonts w:ascii="Verdana" w:hAnsi="Verdana"/>
          <w:sz w:val="19"/>
          <w:szCs w:val="19"/>
          <w:lang w:val="en-US"/>
        </w:rPr>
        <w:t xml:space="preserve"> Design </w:t>
      </w:r>
      <w:r w:rsidR="005C7566" w:rsidRPr="00834188">
        <w:rPr>
          <w:rFonts w:ascii="Verdana" w:hAnsi="Verdana"/>
          <w:sz w:val="19"/>
          <w:szCs w:val="19"/>
          <w:lang w:val="en-US"/>
        </w:rPr>
        <w:t>Award</w:t>
      </w:r>
      <w:r w:rsidRPr="00834188">
        <w:rPr>
          <w:rFonts w:ascii="Verdana" w:hAnsi="Verdana"/>
          <w:sz w:val="19"/>
          <w:szCs w:val="19"/>
          <w:lang w:val="en-US"/>
        </w:rPr>
        <w:t>.</w:t>
      </w:r>
    </w:p>
    <w:p w14:paraId="0681947C" w14:textId="77777777" w:rsidR="004D169A" w:rsidRPr="00834188" w:rsidRDefault="004D169A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063835BC" w14:textId="77777777" w:rsidR="00471A09" w:rsidRDefault="00CE1D5F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De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iF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Design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Awards,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van 's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werelds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meest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prestigieuze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designwedstrijden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,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werden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voor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het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eerst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uitgereikt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r w:rsidRPr="00834188">
        <w:rPr>
          <w:rFonts w:ascii="Verdana" w:hAnsi="Verdana"/>
          <w:sz w:val="19"/>
          <w:szCs w:val="19"/>
          <w:lang w:val="en-US"/>
        </w:rPr>
        <w:t xml:space="preserve">in 1954. De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editie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van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dit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jaar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trok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10.800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inzendingen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uit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72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landen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,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met </w:t>
      </w:r>
      <w:r w:rsidRPr="00834188">
        <w:rPr>
          <w:rFonts w:ascii="Verdana" w:hAnsi="Verdana"/>
          <w:sz w:val="19"/>
          <w:szCs w:val="19"/>
          <w:lang w:val="en-US"/>
        </w:rPr>
        <w:t xml:space="preserve">de STEYR </w:t>
      </w:r>
      <w:r w:rsidR="008E0EAC" w:rsidRPr="00834188">
        <w:rPr>
          <w:rFonts w:ascii="Verdana" w:hAnsi="Verdana"/>
          <w:sz w:val="19"/>
          <w:szCs w:val="19"/>
          <w:lang w:val="en-US"/>
        </w:rPr>
        <w:t>Plus-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tractoren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als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winnaar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in de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categorie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Industriële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machines. Om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dit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te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bereiken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moest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de tractor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strenge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selectie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in twee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fasen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doorstaan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door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jury van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gerespecteerde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designexperts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uit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de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industrie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.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Het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iF-zegel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wordt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toegekend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aan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producten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die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innovatieve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stijl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esthetiek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combineren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met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verbeterde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functionaliteit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, ten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voordele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van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klanten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die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tegelijkertijd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het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profiel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van de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designgemeenschap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verhogen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>.</w:t>
      </w:r>
    </w:p>
    <w:p w14:paraId="4D13A6E4" w14:textId="77777777" w:rsidR="005F3852" w:rsidRPr="00834188" w:rsidRDefault="005F3852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3572172F" w14:textId="77777777" w:rsidR="00471A09" w:rsidRDefault="00CE1D5F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Met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vijf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modellen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van 80-117 pk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heeft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r w:rsidRPr="00834188">
        <w:rPr>
          <w:rFonts w:ascii="Verdana" w:hAnsi="Verdana"/>
          <w:sz w:val="19"/>
          <w:szCs w:val="19"/>
          <w:lang w:val="en-US"/>
        </w:rPr>
        <w:t xml:space="preserve">de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nieuwe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Plus-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lijn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van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viercilindertractoren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, die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gerespecteerde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naam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terugbrengt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in het STEYR-gamma, </w:t>
      </w:r>
      <w:proofErr w:type="spellStart"/>
      <w:r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opvallende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nieuwe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styling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geïntroduceerd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in het STEYR-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productgamma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,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nieuwe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mededinger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in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vermogenscategorie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die qua volume de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grootste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markt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in Europa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vertegenwoordigt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. De Plus-styling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zorgt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er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niet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alleen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voor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dat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de </w:t>
      </w:r>
      <w:proofErr w:type="spellStart"/>
      <w:r w:rsidR="00CC1B13" w:rsidRPr="00834188">
        <w:rPr>
          <w:rFonts w:ascii="Verdana" w:hAnsi="Verdana"/>
          <w:sz w:val="19"/>
          <w:szCs w:val="19"/>
          <w:lang w:val="en-US"/>
        </w:rPr>
        <w:t>tractoren</w:t>
      </w:r>
      <w:proofErr w:type="spellEnd"/>
      <w:r w:rsidR="00CC1B13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visueel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opvallen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, maar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brengt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ook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praktische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voordelen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met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zich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mee,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zoals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naadloos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geïntegreerde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weg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-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werklichten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3172E8" w:rsidRPr="00834188">
        <w:rPr>
          <w:rFonts w:ascii="Verdana" w:hAnsi="Verdana"/>
          <w:sz w:val="19"/>
          <w:szCs w:val="19"/>
          <w:lang w:val="en-US"/>
        </w:rPr>
        <w:t>voor</w:t>
      </w:r>
      <w:proofErr w:type="spellEnd"/>
      <w:r w:rsidR="003172E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3172E8" w:rsidRPr="00834188">
        <w:rPr>
          <w:rFonts w:ascii="Verdana" w:hAnsi="Verdana"/>
          <w:sz w:val="19"/>
          <w:szCs w:val="19"/>
          <w:lang w:val="en-US"/>
        </w:rPr>
        <w:t>eenvoudiger</w:t>
      </w:r>
      <w:proofErr w:type="spellEnd"/>
      <w:r w:rsidR="003172E8" w:rsidRPr="00834188">
        <w:rPr>
          <w:rFonts w:ascii="Verdana" w:hAnsi="Verdana"/>
          <w:sz w:val="19"/>
          <w:szCs w:val="19"/>
          <w:lang w:val="en-US"/>
        </w:rPr>
        <w:t xml:space="preserve">, </w:t>
      </w:r>
      <w:proofErr w:type="spellStart"/>
      <w:r w:rsidR="003172E8" w:rsidRPr="00834188">
        <w:rPr>
          <w:rFonts w:ascii="Verdana" w:hAnsi="Verdana"/>
          <w:sz w:val="19"/>
          <w:szCs w:val="19"/>
          <w:lang w:val="en-US"/>
        </w:rPr>
        <w:t>veiliger</w:t>
      </w:r>
      <w:proofErr w:type="spellEnd"/>
      <w:r w:rsidR="003172E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3172E8" w:rsidRPr="00834188">
        <w:rPr>
          <w:rFonts w:ascii="Verdana" w:hAnsi="Verdana"/>
          <w:sz w:val="19"/>
          <w:szCs w:val="19"/>
          <w:lang w:val="en-US"/>
        </w:rPr>
        <w:t>werken</w:t>
      </w:r>
      <w:proofErr w:type="spellEnd"/>
      <w:r w:rsidR="003172E8" w:rsidRPr="00834188">
        <w:rPr>
          <w:rFonts w:ascii="Verdana" w:hAnsi="Verdana"/>
          <w:sz w:val="19"/>
          <w:szCs w:val="19"/>
          <w:lang w:val="en-US"/>
        </w:rPr>
        <w:t xml:space="preserve"> op het veld </w:t>
      </w:r>
      <w:proofErr w:type="spellStart"/>
      <w:r w:rsidR="003172E8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3172E8" w:rsidRPr="00834188">
        <w:rPr>
          <w:rFonts w:ascii="Verdana" w:hAnsi="Verdana"/>
          <w:sz w:val="19"/>
          <w:szCs w:val="19"/>
          <w:lang w:val="en-US"/>
        </w:rPr>
        <w:t xml:space="preserve"> op de </w:t>
      </w:r>
      <w:proofErr w:type="spellStart"/>
      <w:r w:rsidR="003172E8" w:rsidRPr="00834188">
        <w:rPr>
          <w:rFonts w:ascii="Verdana" w:hAnsi="Verdana"/>
          <w:sz w:val="19"/>
          <w:szCs w:val="19"/>
          <w:lang w:val="en-US"/>
        </w:rPr>
        <w:t>weg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. 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Het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ontwerp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erkent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ook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de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technologie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die nu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beschikbaar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is in de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tractoren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,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inclusief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r w:rsidR="00230098" w:rsidRPr="00834188">
        <w:rPr>
          <w:rFonts w:ascii="Verdana" w:hAnsi="Verdana"/>
          <w:sz w:val="19"/>
          <w:szCs w:val="19"/>
          <w:lang w:val="en-US"/>
        </w:rPr>
        <w:t xml:space="preserve">de </w:t>
      </w:r>
      <w:proofErr w:type="spellStart"/>
      <w:r w:rsidR="00230098" w:rsidRPr="00834188">
        <w:rPr>
          <w:rFonts w:ascii="Verdana" w:hAnsi="Verdana"/>
          <w:sz w:val="19"/>
          <w:szCs w:val="19"/>
          <w:lang w:val="en-US"/>
        </w:rPr>
        <w:t>nieuwste</w:t>
      </w:r>
      <w:proofErr w:type="spellEnd"/>
      <w:r w:rsidR="00230098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precisielandbouwsystemen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zoals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r w:rsidR="004D169A" w:rsidRPr="00834188">
        <w:rPr>
          <w:rFonts w:ascii="Verdana" w:hAnsi="Verdana"/>
          <w:sz w:val="19"/>
          <w:szCs w:val="19"/>
          <w:lang w:val="en-US"/>
        </w:rPr>
        <w:t xml:space="preserve">S-Fleet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telematica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S-Guide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stuurautomatisering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,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waarmee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dergelijke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systemen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voor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het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eerst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op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dit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vermogensniveau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in het STEYR-gamma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worden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gebracht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, om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tegemoet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te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komen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5F3852" w:rsidRPr="00834188">
        <w:rPr>
          <w:rFonts w:ascii="Verdana" w:hAnsi="Verdana"/>
          <w:sz w:val="19"/>
          <w:szCs w:val="19"/>
          <w:lang w:val="en-US"/>
        </w:rPr>
        <w:t>aan</w:t>
      </w:r>
      <w:proofErr w:type="spellEnd"/>
      <w:r w:rsidR="005F3852" w:rsidRPr="00834188">
        <w:rPr>
          <w:rFonts w:ascii="Verdana" w:hAnsi="Verdana"/>
          <w:sz w:val="19"/>
          <w:szCs w:val="19"/>
          <w:lang w:val="en-US"/>
        </w:rPr>
        <w:t xml:space="preserve"> de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vraag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van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klanten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naar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automatisering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om de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werklast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te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4D169A" w:rsidRPr="00834188">
        <w:rPr>
          <w:rFonts w:ascii="Verdana" w:hAnsi="Verdana"/>
          <w:sz w:val="19"/>
          <w:szCs w:val="19"/>
          <w:lang w:val="en-US"/>
        </w:rPr>
        <w:t>verlichten</w:t>
      </w:r>
      <w:proofErr w:type="spellEnd"/>
      <w:r w:rsidR="004D169A" w:rsidRPr="00834188">
        <w:rPr>
          <w:rFonts w:ascii="Verdana" w:hAnsi="Verdana"/>
          <w:sz w:val="19"/>
          <w:szCs w:val="19"/>
          <w:lang w:val="en-US"/>
        </w:rPr>
        <w:t xml:space="preserve">. </w:t>
      </w:r>
      <w:r w:rsidR="003172E8" w:rsidRPr="00834188">
        <w:rPr>
          <w:rFonts w:ascii="Verdana" w:hAnsi="Verdana"/>
          <w:sz w:val="19"/>
          <w:szCs w:val="19"/>
          <w:lang w:val="en-US"/>
        </w:rPr>
        <w:t xml:space="preserve">  </w:t>
      </w:r>
    </w:p>
    <w:p w14:paraId="720311B9" w14:textId="77777777" w:rsidR="003172E8" w:rsidRPr="00834188" w:rsidRDefault="003172E8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74F02E27" w14:textId="77777777" w:rsidR="00471A09" w:rsidRDefault="00CE1D5F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lastRenderedPageBreak/>
        <w:t>"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Het is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fantastisch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om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te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zien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dat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de STEYR-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ingenieurs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het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ontwerpteam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van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onze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moedermaatschappij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CNH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erkend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worden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met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een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van 's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werelds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belangrijkste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ontwerpprijzen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,"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zegt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 xml:space="preserve">David </w:t>
      </w:r>
      <w:proofErr w:type="spellStart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>Wilkie</w:t>
      </w:r>
      <w:proofErr w:type="spellEnd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 xml:space="preserve">, </w:t>
      </w:r>
      <w:proofErr w:type="spellStart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>hoofd</w:t>
      </w:r>
      <w:proofErr w:type="spellEnd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 xml:space="preserve"> </w:t>
      </w:r>
      <w:proofErr w:type="spellStart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>ontwerp</w:t>
      </w:r>
      <w:proofErr w:type="spellEnd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 xml:space="preserve"> </w:t>
      </w:r>
      <w:proofErr w:type="spellStart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>bij</w:t>
      </w:r>
      <w:proofErr w:type="spellEnd"/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 xml:space="preserve"> CNH</w:t>
      </w:r>
      <w:r w:rsidR="00834188">
        <w:rPr>
          <w:rFonts w:ascii="Verdana" w:eastAsia="Times New Roman" w:hAnsi="Verdana" w:cs="Open Sans"/>
          <w:sz w:val="19"/>
          <w:szCs w:val="19"/>
          <w:lang w:val="en-GB" w:eastAsia="it-IT"/>
        </w:rPr>
        <w:t xml:space="preserve">.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"STEYR is trots op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zijn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reputatie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voor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stijlvolle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, maar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toch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praktische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capabele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tractorontwerpen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. Na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hun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lancering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op Agritechnica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kijken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we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ernaar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9835CF" w:rsidRPr="00834188">
        <w:rPr>
          <w:rFonts w:ascii="Verdana" w:hAnsi="Verdana"/>
          <w:sz w:val="19"/>
          <w:szCs w:val="19"/>
          <w:lang w:val="en-US"/>
        </w:rPr>
        <w:t>uit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 xml:space="preserve"> om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potentiële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klanten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de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inhoud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en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specificaties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onder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de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stijl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van de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nieuwe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Plus-reeks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te</w:t>
      </w:r>
      <w:proofErr w:type="spellEnd"/>
      <w:r w:rsidR="008E0EAC" w:rsidRPr="00834188">
        <w:rPr>
          <w:rFonts w:ascii="Verdana" w:hAnsi="Verdana"/>
          <w:sz w:val="19"/>
          <w:szCs w:val="19"/>
          <w:lang w:val="en-US"/>
        </w:rPr>
        <w:t xml:space="preserve"> </w:t>
      </w:r>
      <w:proofErr w:type="spellStart"/>
      <w:r w:rsidR="008E0EAC" w:rsidRPr="00834188">
        <w:rPr>
          <w:rFonts w:ascii="Verdana" w:hAnsi="Verdana"/>
          <w:sz w:val="19"/>
          <w:szCs w:val="19"/>
          <w:lang w:val="en-US"/>
        </w:rPr>
        <w:t>tonen</w:t>
      </w:r>
      <w:proofErr w:type="spellEnd"/>
      <w:r w:rsidR="009835CF" w:rsidRPr="00834188">
        <w:rPr>
          <w:rFonts w:ascii="Verdana" w:hAnsi="Verdana"/>
          <w:sz w:val="19"/>
          <w:szCs w:val="19"/>
          <w:lang w:val="en-US"/>
        </w:rPr>
        <w:t>."</w:t>
      </w:r>
    </w:p>
    <w:p w14:paraId="3D278455" w14:textId="77777777" w:rsidR="00471A09" w:rsidRDefault="00CE1D5F">
      <w:pPr>
        <w:spacing w:line="260" w:lineRule="exact"/>
        <w:rPr>
          <w:lang w:val="en-US"/>
        </w:rPr>
      </w:pPr>
      <w:r w:rsidRPr="00150AF0">
        <w:rPr>
          <w:lang w:val="en-US"/>
        </w:rPr>
        <w:t>***</w:t>
      </w:r>
    </w:p>
    <w:p w14:paraId="300C7597" w14:textId="77777777" w:rsidR="00471A09" w:rsidRDefault="00CE1D5F">
      <w:pPr>
        <w:spacing w:line="260" w:lineRule="exact"/>
        <w:rPr>
          <w:lang w:val="en-US"/>
        </w:rPr>
      </w:pPr>
      <w:r w:rsidRPr="00150AF0">
        <w:rPr>
          <w:lang w:val="en-US"/>
        </w:rPr>
        <w:t xml:space="preserve">Ga </w:t>
      </w:r>
      <w:proofErr w:type="spellStart"/>
      <w:r w:rsidRPr="00150AF0">
        <w:rPr>
          <w:lang w:val="en-US"/>
        </w:rPr>
        <w:t>voor</w:t>
      </w:r>
      <w:proofErr w:type="spellEnd"/>
      <w:r w:rsidRPr="00150AF0">
        <w:rPr>
          <w:lang w:val="en-US"/>
        </w:rPr>
        <w:t xml:space="preserve"> </w:t>
      </w:r>
      <w:proofErr w:type="spellStart"/>
      <w:r w:rsidRPr="00150AF0">
        <w:rPr>
          <w:lang w:val="en-US"/>
        </w:rPr>
        <w:t>meer</w:t>
      </w:r>
      <w:proofErr w:type="spellEnd"/>
      <w:r w:rsidRPr="00150AF0">
        <w:rPr>
          <w:lang w:val="en-US"/>
        </w:rPr>
        <w:t xml:space="preserve"> </w:t>
      </w:r>
      <w:proofErr w:type="spellStart"/>
      <w:r w:rsidRPr="00150AF0">
        <w:rPr>
          <w:lang w:val="en-US"/>
        </w:rPr>
        <w:t>informatie</w:t>
      </w:r>
      <w:proofErr w:type="spellEnd"/>
      <w:r w:rsidRPr="00150AF0">
        <w:rPr>
          <w:lang w:val="en-US"/>
        </w:rPr>
        <w:t xml:space="preserve"> over STEYR-</w:t>
      </w:r>
      <w:proofErr w:type="spellStart"/>
      <w:r w:rsidRPr="00150AF0">
        <w:rPr>
          <w:lang w:val="en-US"/>
        </w:rPr>
        <w:t>tractoren</w:t>
      </w:r>
      <w:proofErr w:type="spellEnd"/>
      <w:r w:rsidRPr="00150AF0">
        <w:rPr>
          <w:lang w:val="en-US"/>
        </w:rPr>
        <w:t xml:space="preserve"> </w:t>
      </w:r>
      <w:proofErr w:type="spellStart"/>
      <w:r w:rsidRPr="00150AF0">
        <w:rPr>
          <w:lang w:val="en-US"/>
        </w:rPr>
        <w:t>naar</w:t>
      </w:r>
      <w:proofErr w:type="spellEnd"/>
      <w:r w:rsidRPr="00150AF0">
        <w:rPr>
          <w:lang w:val="en-US"/>
        </w:rPr>
        <w:t xml:space="preserve"> </w:t>
      </w:r>
      <w:hyperlink r:id="rId11" w:history="1">
        <w:r w:rsidR="002A30C4" w:rsidRPr="00C02580">
          <w:rPr>
            <w:rStyle w:val="Collegamentoipertestuale"/>
            <w:color w:val="auto"/>
            <w:lang w:val="en-US"/>
          </w:rPr>
          <w:t>www.steyr-traktoren.com</w:t>
        </w:r>
      </w:hyperlink>
    </w:p>
    <w:p w14:paraId="08960A31" w14:textId="77777777" w:rsidR="002A30C4" w:rsidRDefault="002A30C4" w:rsidP="00150AF0">
      <w:pPr>
        <w:spacing w:line="260" w:lineRule="exact"/>
        <w:rPr>
          <w:lang w:val="en-US"/>
        </w:rPr>
      </w:pPr>
    </w:p>
    <w:p w14:paraId="6907EAFC" w14:textId="77777777" w:rsidR="00471A09" w:rsidRDefault="00CE1D5F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en-US" w:eastAsia="it-IT"/>
        </w:rPr>
      </w:pP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STEYR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staat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al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meer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dan 75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jaar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synoniem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voor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toonaangevende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technologie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hoogwaardige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machines. Het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topassortiment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in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Oostenrijk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gebouwde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tractoren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is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gericht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op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uitstekend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comfort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precisiewerk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,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waarbij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bewezen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technische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innovaties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worden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gebruikt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om de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productiviteit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voor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bestuurders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in de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landbouw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,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bosbouw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gemeentelijke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sectoren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te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maximaliseren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. STEYR-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klanten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kunnen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rekenen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op de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eersteklas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ondersteuning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van het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professionele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zeer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ervaren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STEYR-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dealernetwerk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. Meer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informatie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over STEYR-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producten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-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diensten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vindt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u online op www.steyr-traktoren.com. STEYR is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merk van CNH Industrial,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wereldleider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in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kapitaalgoederen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die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genoteerd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staat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aan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de New York Stock Exchange (NYSE: CNHI). Meer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informatie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over CNH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vindt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u online op </w:t>
      </w:r>
      <w:r w:rsidRPr="00C02580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www.cnh.com.</w:t>
      </w:r>
    </w:p>
    <w:p w14:paraId="6FCEAA2C" w14:textId="77777777" w:rsidR="00471A09" w:rsidRDefault="00CE1D5F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en-US" w:eastAsia="it-IT"/>
        </w:rPr>
      </w:pP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STEYR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STEYR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Traktoren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zijn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gedeponeerde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handelsmerken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van CNH Industrial </w:t>
      </w:r>
      <w:r w:rsidR="007C1BF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N.V. </w:t>
      </w: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in de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Europese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Unie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vele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andere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 </w:t>
      </w:r>
      <w:proofErr w:type="spellStart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landen</w:t>
      </w:r>
      <w:proofErr w:type="spellEnd"/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>.</w:t>
      </w:r>
    </w:p>
    <w:p w14:paraId="50E819E5" w14:textId="77777777" w:rsidR="001C1A10" w:rsidRDefault="001C1A10" w:rsidP="00150AF0">
      <w:pPr>
        <w:spacing w:line="260" w:lineRule="exact"/>
        <w:rPr>
          <w:lang w:val="en-US"/>
        </w:rPr>
      </w:pPr>
    </w:p>
    <w:p w14:paraId="66635803" w14:textId="77777777" w:rsidR="00471A09" w:rsidRDefault="00CE1D5F">
      <w:pPr>
        <w:spacing w:line="260" w:lineRule="exact"/>
        <w:rPr>
          <w:lang w:val="en-US"/>
        </w:rPr>
      </w:pPr>
      <w:r w:rsidRPr="00894AB9">
        <w:rPr>
          <w:lang w:val="en-US"/>
        </w:rPr>
        <w:t xml:space="preserve">Neem </w:t>
      </w:r>
      <w:proofErr w:type="spellStart"/>
      <w:r w:rsidRPr="00894AB9">
        <w:rPr>
          <w:lang w:val="en-US"/>
        </w:rPr>
        <w:t>voor</w:t>
      </w:r>
      <w:proofErr w:type="spellEnd"/>
      <w:r w:rsidRPr="00894AB9">
        <w:rPr>
          <w:lang w:val="en-US"/>
        </w:rPr>
        <w:t xml:space="preserve"> </w:t>
      </w:r>
      <w:proofErr w:type="spellStart"/>
      <w:r w:rsidRPr="00894AB9">
        <w:rPr>
          <w:lang w:val="en-US"/>
        </w:rPr>
        <w:t>meer</w:t>
      </w:r>
      <w:proofErr w:type="spellEnd"/>
      <w:r w:rsidRPr="00894AB9">
        <w:rPr>
          <w:lang w:val="en-US"/>
        </w:rPr>
        <w:t xml:space="preserve"> </w:t>
      </w:r>
      <w:proofErr w:type="spellStart"/>
      <w:r w:rsidRPr="00894AB9">
        <w:rPr>
          <w:lang w:val="en-US"/>
        </w:rPr>
        <w:t>informatie</w:t>
      </w:r>
      <w:proofErr w:type="spellEnd"/>
      <w:r w:rsidRPr="00894AB9">
        <w:rPr>
          <w:lang w:val="en-US"/>
        </w:rPr>
        <w:t xml:space="preserve"> contact op met:</w:t>
      </w:r>
    </w:p>
    <w:p w14:paraId="75ECEAA2" w14:textId="77777777" w:rsidR="00F659B3" w:rsidRDefault="00F659B3" w:rsidP="001C1A10">
      <w:pPr>
        <w:spacing w:line="260" w:lineRule="exact"/>
        <w:rPr>
          <w:lang w:val="en-US"/>
        </w:rPr>
      </w:pPr>
    </w:p>
    <w:p w14:paraId="0C345903" w14:textId="77777777" w:rsidR="00471A09" w:rsidRDefault="00CE1D5F">
      <w:pPr>
        <w:spacing w:line="260" w:lineRule="exact"/>
        <w:rPr>
          <w:lang w:val="en-US"/>
        </w:rPr>
      </w:pPr>
      <w:r w:rsidRPr="00894AB9">
        <w:rPr>
          <w:lang w:val="en-US"/>
        </w:rPr>
        <w:t>Manuela Marengo</w:t>
      </w:r>
    </w:p>
    <w:p w14:paraId="5DAF68F6" w14:textId="77777777" w:rsidR="00372CEF" w:rsidRDefault="00372CEF" w:rsidP="00372CEF">
      <w:pPr>
        <w:spacing w:line="260" w:lineRule="exact"/>
        <w:jc w:val="both"/>
        <w:rPr>
          <w:lang w:val="en-US"/>
        </w:rPr>
      </w:pPr>
      <w:r w:rsidRPr="00372CEF">
        <w:rPr>
          <w:lang w:val="en-US"/>
        </w:rPr>
        <w:t>Brand Communication STEYR, EMEA</w:t>
      </w:r>
    </w:p>
    <w:p w14:paraId="070B3C71" w14:textId="77777777" w:rsidR="00471A09" w:rsidRDefault="00CE1D5F">
      <w:pPr>
        <w:spacing w:line="260" w:lineRule="exact"/>
      </w:pPr>
      <w:proofErr w:type="spellStart"/>
      <w:r w:rsidRPr="00894AB9">
        <w:t>Mobiel</w:t>
      </w:r>
      <w:proofErr w:type="spellEnd"/>
      <w:r w:rsidRPr="00894AB9">
        <w:t>: +39 334 634 0141</w:t>
      </w:r>
    </w:p>
    <w:p w14:paraId="551A7A97" w14:textId="77777777" w:rsidR="00471A09" w:rsidRDefault="00CE1D5F">
      <w:pPr>
        <w:spacing w:line="260" w:lineRule="exact"/>
        <w:rPr>
          <w:rFonts w:ascii="Verdana" w:hAnsi="Verdana"/>
          <w:sz w:val="19"/>
          <w:szCs w:val="19"/>
        </w:rPr>
      </w:pPr>
      <w:r w:rsidRPr="00894AB9">
        <w:t xml:space="preserve">e-mail: </w:t>
      </w:r>
      <w:r w:rsidRPr="009E7210">
        <w:t xml:space="preserve">manuela.marengo@cnhind.com </w:t>
      </w:r>
    </w:p>
    <w:p w14:paraId="0620439B" w14:textId="77777777" w:rsidR="001C1A10" w:rsidRPr="001C1A10" w:rsidRDefault="001C1A10" w:rsidP="00150AF0">
      <w:pPr>
        <w:spacing w:line="260" w:lineRule="exact"/>
        <w:rPr>
          <w:rFonts w:ascii="Verdana" w:hAnsi="Verdana"/>
          <w:sz w:val="19"/>
          <w:szCs w:val="19"/>
        </w:rPr>
      </w:pPr>
    </w:p>
    <w:sectPr w:rsidR="001C1A10" w:rsidRPr="001C1A10" w:rsidSect="009E3FC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0D21" w14:textId="77777777" w:rsidR="00293F91" w:rsidRDefault="00293F91" w:rsidP="00C90389">
      <w:r>
        <w:separator/>
      </w:r>
    </w:p>
  </w:endnote>
  <w:endnote w:type="continuationSeparator" w:id="0">
    <w:p w14:paraId="37C318B6" w14:textId="77777777" w:rsidR="00293F91" w:rsidRDefault="00293F91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4D4A92-ADAB-45A1-B483-72633FEFA4AB}"/>
    <w:embedBold r:id="rId2" w:fontKey="{6031919A-1DBD-4A6A-84C5-84FD8B72FA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E9B406A-7CFF-4F61-A955-C74DCF4D8366}"/>
    <w:embedBold r:id="rId4" w:fontKey="{ABF678F7-0120-45AC-9390-3348C98E4E73}"/>
    <w:embedItalic r:id="rId5" w:fontKey="{D2D2190C-3C40-4A3C-8CFC-8053CCAB0A17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88D72" w14:textId="77777777" w:rsidR="00471A09" w:rsidRDefault="00CE1D5F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341104" wp14:editId="447D895D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EB8FF" w14:textId="77777777" w:rsidR="002B60F1" w:rsidRPr="002B60F1" w:rsidRDefault="007558A4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3DAF5D9" wp14:editId="221639C2">
                                <wp:extent cx="1184400" cy="508274"/>
                                <wp:effectExtent l="0" t="0" r="0" b="0"/>
                                <wp:docPr id="1281309916" name="Immagine 1281309916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41104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DAEB8FF" w14:textId="77777777" w:rsidR="002B60F1" w:rsidRPr="002B60F1" w:rsidRDefault="007558A4" w:rsidP="007F1CD8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3DAF5D9" wp14:editId="221639C2">
                          <wp:extent cx="1184400" cy="508274"/>
                          <wp:effectExtent l="0" t="0" r="0" b="0"/>
                          <wp:docPr id="1281309916" name="Immagine 1281309916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18CBC" w14:textId="77777777" w:rsidR="00471A09" w:rsidRDefault="00CE1D5F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1E7511" wp14:editId="5A7E074F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5232B" w14:textId="77777777" w:rsidR="004D2934" w:rsidRPr="002B60F1" w:rsidRDefault="007558A4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31C9894" wp14:editId="2B1651E4">
                                <wp:extent cx="1184400" cy="508274"/>
                                <wp:effectExtent l="0" t="0" r="0" b="0"/>
                                <wp:docPr id="1162550496" name="Immagine 1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E7511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5C05232B" w14:textId="77777777" w:rsidR="004D2934" w:rsidRPr="002B60F1" w:rsidRDefault="007558A4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31C9894" wp14:editId="2B1651E4">
                          <wp:extent cx="1184400" cy="508274"/>
                          <wp:effectExtent l="0" t="0" r="0" b="0"/>
                          <wp:docPr id="1162550496" name="Immagine 1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EB3E89" wp14:editId="6ECAE9A1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C1044A" w14:textId="77777777" w:rsidR="00471A09" w:rsidRDefault="00CE1D5F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en-US"/>
                            </w:rPr>
                          </w:pPr>
                          <w:proofErr w:type="spellStart"/>
                          <w:r w:rsidRPr="00CE1D5F">
                            <w:rPr>
                              <w:sz w:val="16"/>
                              <w:szCs w:val="16"/>
                              <w:lang w:val="en-US"/>
                            </w:rPr>
                            <w:t>Österreich</w:t>
                          </w:r>
                          <w:proofErr w:type="spellEnd"/>
                          <w:r w:rsidRPr="00CE1D5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GmbH </w:t>
                          </w:r>
                          <w:proofErr w:type="spellStart"/>
                          <w:r w:rsidRPr="00CE1D5F">
                            <w:rPr>
                              <w:sz w:val="16"/>
                              <w:szCs w:val="16"/>
                              <w:lang w:val="en-US"/>
                            </w:rPr>
                            <w:t>Steyrer</w:t>
                          </w:r>
                          <w:proofErr w:type="spellEnd"/>
                          <w:r w:rsidRPr="00CE1D5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CE1D5F">
                            <w:rPr>
                              <w:sz w:val="16"/>
                              <w:szCs w:val="16"/>
                              <w:lang w:val="en-US"/>
                            </w:rPr>
                            <w:t>Straße</w:t>
                          </w:r>
                          <w:proofErr w:type="spellEnd"/>
                          <w:r w:rsidRPr="00CE1D5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32 4300 St. Valentin, </w:t>
                          </w:r>
                          <w:proofErr w:type="spellStart"/>
                          <w:r w:rsidRPr="00CE1D5F">
                            <w:rPr>
                              <w:sz w:val="16"/>
                              <w:szCs w:val="16"/>
                              <w:lang w:val="en-US"/>
                            </w:rPr>
                            <w:t>Oostenrijk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B3E89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2CC1044A" w14:textId="77777777" w:rsidR="00471A09" w:rsidRDefault="00CE1D5F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en-US"/>
                      </w:rPr>
                    </w:pPr>
                    <w:proofErr w:type="spellStart"/>
                    <w:r w:rsidRPr="00CE1D5F">
                      <w:rPr>
                        <w:sz w:val="16"/>
                        <w:szCs w:val="16"/>
                        <w:lang w:val="en-US"/>
                      </w:rPr>
                      <w:t>Österreich</w:t>
                    </w:r>
                    <w:proofErr w:type="spellEnd"/>
                    <w:r w:rsidRPr="00CE1D5F">
                      <w:rPr>
                        <w:sz w:val="16"/>
                        <w:szCs w:val="16"/>
                        <w:lang w:val="en-US"/>
                      </w:rPr>
                      <w:t xml:space="preserve"> GmbH </w:t>
                    </w:r>
                    <w:proofErr w:type="spellStart"/>
                    <w:r w:rsidRPr="00CE1D5F">
                      <w:rPr>
                        <w:sz w:val="16"/>
                        <w:szCs w:val="16"/>
                        <w:lang w:val="en-US"/>
                      </w:rPr>
                      <w:t>Steyrer</w:t>
                    </w:r>
                    <w:proofErr w:type="spellEnd"/>
                    <w:r w:rsidRPr="00CE1D5F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CE1D5F">
                      <w:rPr>
                        <w:sz w:val="16"/>
                        <w:szCs w:val="16"/>
                        <w:lang w:val="en-US"/>
                      </w:rPr>
                      <w:t>Straße</w:t>
                    </w:r>
                    <w:proofErr w:type="spellEnd"/>
                    <w:r w:rsidRPr="00CE1D5F">
                      <w:rPr>
                        <w:sz w:val="16"/>
                        <w:szCs w:val="16"/>
                        <w:lang w:val="en-US"/>
                      </w:rPr>
                      <w:t xml:space="preserve"> 32 4300 St. Valentin, </w:t>
                    </w:r>
                    <w:proofErr w:type="spellStart"/>
                    <w:r w:rsidRPr="00CE1D5F">
                      <w:rPr>
                        <w:sz w:val="16"/>
                        <w:szCs w:val="16"/>
                        <w:lang w:val="en-US"/>
                      </w:rPr>
                      <w:t>Oostenrijk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398C" w14:textId="77777777" w:rsidR="00293F91" w:rsidRDefault="00293F91" w:rsidP="00C90389">
      <w:r>
        <w:separator/>
      </w:r>
    </w:p>
  </w:footnote>
  <w:footnote w:type="continuationSeparator" w:id="0">
    <w:p w14:paraId="7B6B0F92" w14:textId="77777777" w:rsidR="00293F91" w:rsidRDefault="00293F91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09845" w14:textId="77777777" w:rsidR="00471A09" w:rsidRDefault="00CE1D5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589D1" wp14:editId="3B04E587">
              <wp:simplePos x="0" y="0"/>
              <wp:positionH relativeFrom="column">
                <wp:posOffset>-1492999</wp:posOffset>
              </wp:positionH>
              <wp:positionV relativeFrom="paragraph">
                <wp:posOffset>34925</wp:posOffset>
              </wp:positionV>
              <wp:extent cx="1955800" cy="80772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71B9D9" w14:textId="77777777" w:rsidR="00C90389" w:rsidRPr="00790C6C" w:rsidRDefault="00365D8D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F86FDE" wp14:editId="36E88738">
                                <wp:extent cx="1376855" cy="357618"/>
                                <wp:effectExtent l="0" t="0" r="0" b="0"/>
                                <wp:docPr id="20" name="Elemento grafico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8589D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7.55pt;margin-top:2.75pt;width:15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eFAIAACw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" filled="f" stroked="f" strokeweight=".5pt">
              <v:textbox>
                <w:txbxContent>
                  <w:p w14:paraId="7971B9D9" w14:textId="77777777" w:rsidR="00C90389" w:rsidRPr="00790C6C" w:rsidRDefault="00365D8D" w:rsidP="00790C6C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F86FDE" wp14:editId="36E88738">
                          <wp:extent cx="1376855" cy="357618"/>
                          <wp:effectExtent l="0" t="0" r="0" b="0"/>
                          <wp:docPr id="20" name="Elemento grafico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E63446" wp14:editId="2B703F2B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F712" w14:textId="77777777" w:rsidR="00661627" w:rsidRDefault="00365D8D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983495" wp14:editId="1725E550">
                                <wp:extent cx="367606" cy="4155863"/>
                                <wp:effectExtent l="0" t="0" r="1270" b="0"/>
                                <wp:docPr id="17" name="Elemento grafico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Elemento grafico 17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58" cy="42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E63446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13B8F712" w14:textId="77777777" w:rsidR="00661627" w:rsidRDefault="00365D8D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983495" wp14:editId="1725E550">
                          <wp:extent cx="367606" cy="4155863"/>
                          <wp:effectExtent l="0" t="0" r="1270" b="0"/>
                          <wp:docPr id="17" name="Elemento grafico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Elemento grafico 1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58" cy="42774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333B6" w14:textId="77777777" w:rsidR="00471A09" w:rsidRDefault="00CE1D5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0B967E" wp14:editId="1A993438">
              <wp:simplePos x="0" y="0"/>
              <wp:positionH relativeFrom="column">
                <wp:posOffset>-1493634</wp:posOffset>
              </wp:positionH>
              <wp:positionV relativeFrom="paragraph">
                <wp:posOffset>33655</wp:posOffset>
              </wp:positionV>
              <wp:extent cx="1868805" cy="854075"/>
              <wp:effectExtent l="0" t="0" r="0" b="0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A868" w14:textId="77777777" w:rsidR="004D2934" w:rsidRPr="00790C6C" w:rsidRDefault="00365D8D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9B29C98" wp14:editId="642E5A3E">
                                <wp:extent cx="1376855" cy="357618"/>
                                <wp:effectExtent l="0" t="0" r="0" b="0"/>
                                <wp:docPr id="14" name="Elemento grafico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B967E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7.6pt;margin-top:2.6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" filled="f" stroked="f" strokeweight=".5pt">
              <v:textbox>
                <w:txbxContent>
                  <w:p w14:paraId="11BCA868" w14:textId="77777777" w:rsidR="004D2934" w:rsidRPr="00790C6C" w:rsidRDefault="00365D8D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9B29C98" wp14:editId="642E5A3E">
                          <wp:extent cx="1376855" cy="357618"/>
                          <wp:effectExtent l="0" t="0" r="0" b="0"/>
                          <wp:docPr id="14" name="Elemento grafico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1FB673D" w14:textId="77777777" w:rsidR="00471A09" w:rsidRDefault="00CE1D5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751706" wp14:editId="6100EA04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D20C4" w14:textId="77777777" w:rsidR="00745922" w:rsidRDefault="00365D8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148F35C" wp14:editId="46ACED68">
                                <wp:extent cx="366395" cy="4147200"/>
                                <wp:effectExtent l="0" t="0" r="1905" b="5715"/>
                                <wp:docPr id="18" name="Elemento grafico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Elemento grafico 18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rcRect t="1" b="-1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207" cy="44733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5170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33BD20C4" w14:textId="77777777" w:rsidR="00745922" w:rsidRDefault="00365D8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148F35C" wp14:editId="46ACED68">
                          <wp:extent cx="366395" cy="4147200"/>
                          <wp:effectExtent l="0" t="0" r="1905" b="5715"/>
                          <wp:docPr id="18" name="Elemento grafico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Elemento grafico 18"/>
                                  <pic:cNvPicPr/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rcRect t="1" b="-1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5207" cy="44733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F0"/>
    <w:rsid w:val="0001344B"/>
    <w:rsid w:val="00076D9A"/>
    <w:rsid w:val="00087E82"/>
    <w:rsid w:val="00096C1C"/>
    <w:rsid w:val="000D4274"/>
    <w:rsid w:val="000E5918"/>
    <w:rsid w:val="00117600"/>
    <w:rsid w:val="00136472"/>
    <w:rsid w:val="00150AF0"/>
    <w:rsid w:val="00151DF5"/>
    <w:rsid w:val="00153A1F"/>
    <w:rsid w:val="00170079"/>
    <w:rsid w:val="001C1A10"/>
    <w:rsid w:val="001E3A48"/>
    <w:rsid w:val="001F2F38"/>
    <w:rsid w:val="002018A7"/>
    <w:rsid w:val="002128DE"/>
    <w:rsid w:val="00230098"/>
    <w:rsid w:val="00293F91"/>
    <w:rsid w:val="002A30C4"/>
    <w:rsid w:val="002B415A"/>
    <w:rsid w:val="002B60F1"/>
    <w:rsid w:val="002B6281"/>
    <w:rsid w:val="002C3749"/>
    <w:rsid w:val="003172E8"/>
    <w:rsid w:val="003541B9"/>
    <w:rsid w:val="00365D8D"/>
    <w:rsid w:val="00372CEF"/>
    <w:rsid w:val="0038751C"/>
    <w:rsid w:val="00397FE4"/>
    <w:rsid w:val="003A0D13"/>
    <w:rsid w:val="003D069F"/>
    <w:rsid w:val="003E2141"/>
    <w:rsid w:val="003F4A02"/>
    <w:rsid w:val="00402044"/>
    <w:rsid w:val="00404F63"/>
    <w:rsid w:val="00407FEF"/>
    <w:rsid w:val="0042023B"/>
    <w:rsid w:val="004334B5"/>
    <w:rsid w:val="00471A09"/>
    <w:rsid w:val="004D169A"/>
    <w:rsid w:val="004D2934"/>
    <w:rsid w:val="004E3B06"/>
    <w:rsid w:val="00530C63"/>
    <w:rsid w:val="00557B2E"/>
    <w:rsid w:val="00590BF3"/>
    <w:rsid w:val="00594D58"/>
    <w:rsid w:val="005A05DB"/>
    <w:rsid w:val="005A090D"/>
    <w:rsid w:val="005B5F7D"/>
    <w:rsid w:val="005C7566"/>
    <w:rsid w:val="005F3852"/>
    <w:rsid w:val="006079FA"/>
    <w:rsid w:val="0062647B"/>
    <w:rsid w:val="00661627"/>
    <w:rsid w:val="00670C93"/>
    <w:rsid w:val="007079CA"/>
    <w:rsid w:val="00723A59"/>
    <w:rsid w:val="00745922"/>
    <w:rsid w:val="007558A4"/>
    <w:rsid w:val="0077527E"/>
    <w:rsid w:val="00783BA4"/>
    <w:rsid w:val="007C1BF4"/>
    <w:rsid w:val="007E4451"/>
    <w:rsid w:val="00813256"/>
    <w:rsid w:val="00834188"/>
    <w:rsid w:val="00841906"/>
    <w:rsid w:val="00851600"/>
    <w:rsid w:val="00875F07"/>
    <w:rsid w:val="00891A22"/>
    <w:rsid w:val="00892CFD"/>
    <w:rsid w:val="008E0EAC"/>
    <w:rsid w:val="009133B3"/>
    <w:rsid w:val="009835CF"/>
    <w:rsid w:val="009E0A0C"/>
    <w:rsid w:val="009E3FC3"/>
    <w:rsid w:val="009E7210"/>
    <w:rsid w:val="00AB49B5"/>
    <w:rsid w:val="00AC7A67"/>
    <w:rsid w:val="00AD35DA"/>
    <w:rsid w:val="00AD3B81"/>
    <w:rsid w:val="00BE141B"/>
    <w:rsid w:val="00BF0D90"/>
    <w:rsid w:val="00C00631"/>
    <w:rsid w:val="00C01D32"/>
    <w:rsid w:val="00C02580"/>
    <w:rsid w:val="00C02893"/>
    <w:rsid w:val="00C13007"/>
    <w:rsid w:val="00C27946"/>
    <w:rsid w:val="00C82E0F"/>
    <w:rsid w:val="00C90389"/>
    <w:rsid w:val="00CC1B13"/>
    <w:rsid w:val="00CE1D5F"/>
    <w:rsid w:val="00CE308B"/>
    <w:rsid w:val="00D21775"/>
    <w:rsid w:val="00D26384"/>
    <w:rsid w:val="00D5111C"/>
    <w:rsid w:val="00D6760D"/>
    <w:rsid w:val="00D74103"/>
    <w:rsid w:val="00D96402"/>
    <w:rsid w:val="00DA0449"/>
    <w:rsid w:val="00DC0B18"/>
    <w:rsid w:val="00DC3D6E"/>
    <w:rsid w:val="00DC3F96"/>
    <w:rsid w:val="00E11D04"/>
    <w:rsid w:val="00E2285D"/>
    <w:rsid w:val="00E91060"/>
    <w:rsid w:val="00EA06A4"/>
    <w:rsid w:val="00EA272B"/>
    <w:rsid w:val="00EB3D5C"/>
    <w:rsid w:val="00F30862"/>
    <w:rsid w:val="00F52C04"/>
    <w:rsid w:val="00F659B3"/>
    <w:rsid w:val="00F958FF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06B9C4"/>
  <w15:chartTrackingRefBased/>
  <w15:docId w15:val="{13696688-4ECC-4749-A07B-3FA571E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paragraph" w:customStyle="1" w:styleId="text-module--p1--bfd3c">
    <w:name w:val="text-module--p1--bfd3c"/>
    <w:basedOn w:val="Normale"/>
    <w:rsid w:val="003172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eyr-traktoren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STEYR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STEYR">
      <a:dk1>
        <a:srgbClr val="000000"/>
      </a:dk1>
      <a:lt1>
        <a:srgbClr val="FFFFFF"/>
      </a:lt1>
      <a:dk2>
        <a:srgbClr val="D52B1E"/>
      </a:dk2>
      <a:lt2>
        <a:srgbClr val="7D7D7D"/>
      </a:lt2>
      <a:accent1>
        <a:srgbClr val="C8C8C8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4DC684F1DF40B7071C7222120CE2" ma:contentTypeVersion="18" ma:contentTypeDescription="Creare un nuovo documento." ma:contentTypeScope="" ma:versionID="bb456b6b30305ad25a2939e27cc83581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616188b1413da5a47fc0a8f3bd910814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Props1.xml><?xml version="1.0" encoding="utf-8"?>
<ds:datastoreItem xmlns:ds="http://schemas.openxmlformats.org/officeDocument/2006/customXml" ds:itemID="{C89ED7BC-182E-4672-8FF9-606BB47552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DF5846-A5BD-478C-8078-A607BCB555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290B1A-F8BA-4E41-B1F7-016ABC89ED7C}">
  <ds:schemaRefs>
    <ds:schemaRef ds:uri="http://schemas.microsoft.com/office/2006/metadata/properties"/>
    <ds:schemaRef ds:uri="http://schemas.microsoft.com/office/infopath/2007/PartnerControls"/>
    <ds:schemaRef ds:uri="d14693be-9757-4574-95f3-f9e6da1a9fd1"/>
    <ds:schemaRef ds:uri="9305b1e6-8389-462b-9601-1336089b68dc"/>
  </ds:schemaRefs>
</ds:datastoreItem>
</file>

<file path=customXml/itemProps4.xml><?xml version="1.0" encoding="utf-8"?>
<ds:datastoreItem xmlns:ds="http://schemas.openxmlformats.org/officeDocument/2006/customXml" ds:itemID="{3BCA90E6-F298-4788-A730-BEE866560E4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STEYR Press Release Template - UNI A4.dotx</Template>
  <TotalTime>4</TotalTime>
  <Pages>2</Pages>
  <Words>569</Words>
  <Characters>3247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docId:40524706A34FF56422639403BAD2B608</cp:keywords>
  <dc:description/>
  <cp:lastModifiedBy>MARENGO Manuela (CNH)</cp:lastModifiedBy>
  <cp:revision>6</cp:revision>
  <cp:lastPrinted>2023-02-01T09:27:00Z</cp:lastPrinted>
  <dcterms:created xsi:type="dcterms:W3CDTF">2024-03-06T15:29:00Z</dcterms:created>
  <dcterms:modified xsi:type="dcterms:W3CDTF">2024-03-13T09:09:00Z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</Properties>
</file>