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752" w:rsidRDefault="00BC7752" w:rsidP="00206F8E">
      <w:pPr>
        <w:spacing w:before="120"/>
        <w:jc w:val="center"/>
        <w:rPr>
          <w:rFonts w:ascii="Arial" w:hAnsi="Arial" w:cs="Arial"/>
          <w:b/>
          <w:bCs/>
          <w:u w:val="single"/>
        </w:rPr>
      </w:pPr>
    </w:p>
    <w:p w:rsidR="00206F8E" w:rsidRPr="008C7808" w:rsidRDefault="00AA66A4" w:rsidP="00206F8E">
      <w:pPr>
        <w:spacing w:before="120"/>
        <w:jc w:val="center"/>
        <w:rPr>
          <w:rFonts w:ascii="Arial" w:hAnsi="Arial" w:cs="Arial"/>
          <w:b/>
          <w:bCs/>
          <w:u w:val="single"/>
          <w:lang w:val="es-ES"/>
        </w:rPr>
      </w:pPr>
      <w:r w:rsidRPr="008C7808">
        <w:rPr>
          <w:rFonts w:ascii="Arial" w:hAnsi="Arial" w:cs="Arial"/>
          <w:b/>
          <w:bCs/>
          <w:u w:val="single"/>
          <w:lang w:val="es-ES"/>
        </w:rPr>
        <w:t xml:space="preserve">KIA OPTIMA </w:t>
      </w:r>
      <w:r w:rsidR="00E75BAF">
        <w:rPr>
          <w:rFonts w:ascii="Arial" w:hAnsi="Arial" w:cs="Arial"/>
          <w:b/>
          <w:bCs/>
          <w:u w:val="single"/>
          <w:lang w:val="es-ES"/>
        </w:rPr>
        <w:t xml:space="preserve"> Y KIA </w:t>
      </w:r>
      <w:r w:rsidRPr="008C7808">
        <w:rPr>
          <w:rFonts w:ascii="Arial" w:hAnsi="Arial" w:cs="Arial"/>
          <w:b/>
          <w:bCs/>
          <w:u w:val="single"/>
          <w:lang w:val="es-ES"/>
        </w:rPr>
        <w:t xml:space="preserve">SEDONA </w:t>
      </w:r>
      <w:r w:rsidR="004106D3" w:rsidRPr="008C7808">
        <w:rPr>
          <w:rFonts w:ascii="Arial" w:hAnsi="Arial" w:cs="Arial"/>
          <w:b/>
          <w:bCs/>
          <w:u w:val="single"/>
          <w:lang w:val="es-ES"/>
        </w:rPr>
        <w:t>GANAN PREMIO DE PARTE DE</w:t>
      </w:r>
      <w:r w:rsidR="00AD05A8" w:rsidRPr="008C7808">
        <w:rPr>
          <w:rFonts w:ascii="Arial" w:hAnsi="Arial" w:cs="Arial"/>
          <w:b/>
          <w:bCs/>
          <w:u w:val="single"/>
          <w:lang w:val="es-ES"/>
        </w:rPr>
        <w:t xml:space="preserve"> </w:t>
      </w:r>
      <w:r w:rsidRPr="008C7808">
        <w:rPr>
          <w:rFonts w:ascii="Arial" w:hAnsi="Arial" w:cs="Arial"/>
          <w:b/>
          <w:bCs/>
          <w:u w:val="single"/>
          <w:lang w:val="es-ES"/>
        </w:rPr>
        <w:t>HISPANIC MOTOR PRESS AWARDS</w:t>
      </w:r>
      <w:r w:rsidR="0084014B" w:rsidRPr="008C7808">
        <w:rPr>
          <w:rFonts w:ascii="Arial" w:eastAsia="Calibri" w:hAnsi="Arial" w:cs="Arial"/>
          <w:b/>
          <w:vertAlign w:val="superscript"/>
          <w:lang w:val="es-ES"/>
        </w:rPr>
        <w:t>®</w:t>
      </w:r>
    </w:p>
    <w:p w:rsidR="004106D3" w:rsidRPr="008C7808" w:rsidRDefault="004106D3" w:rsidP="00206F8E">
      <w:pPr>
        <w:spacing w:before="120"/>
        <w:jc w:val="center"/>
        <w:rPr>
          <w:rFonts w:ascii="Arial" w:hAnsi="Arial" w:cs="Arial"/>
          <w:b/>
          <w:bCs/>
          <w:i/>
          <w:lang w:val="es-ES"/>
        </w:rPr>
      </w:pPr>
      <w:r w:rsidRPr="008C7808">
        <w:rPr>
          <w:rFonts w:ascii="Arial" w:hAnsi="Arial" w:cs="Arial"/>
          <w:b/>
          <w:bCs/>
          <w:i/>
          <w:lang w:val="es-ES"/>
        </w:rPr>
        <w:t xml:space="preserve">El </w:t>
      </w:r>
      <w:r w:rsidR="0045145B" w:rsidRPr="008C7808">
        <w:rPr>
          <w:rFonts w:ascii="Arial" w:hAnsi="Arial" w:cs="Arial"/>
          <w:b/>
          <w:bCs/>
          <w:i/>
          <w:lang w:val="es-ES"/>
        </w:rPr>
        <w:t xml:space="preserve">Sedan de Kia con Record </w:t>
      </w:r>
      <w:r w:rsidR="00E75BAF">
        <w:rPr>
          <w:rFonts w:ascii="Arial" w:hAnsi="Arial" w:cs="Arial"/>
          <w:b/>
          <w:bCs/>
          <w:i/>
          <w:lang w:val="es-ES"/>
        </w:rPr>
        <w:t xml:space="preserve">de </w:t>
      </w:r>
      <w:r w:rsidR="0045145B" w:rsidRPr="008C7808">
        <w:rPr>
          <w:rFonts w:ascii="Arial" w:hAnsi="Arial" w:cs="Arial"/>
          <w:b/>
          <w:bCs/>
          <w:i/>
          <w:lang w:val="es-ES"/>
        </w:rPr>
        <w:t>V</w:t>
      </w:r>
      <w:r w:rsidRPr="008C7808">
        <w:rPr>
          <w:rFonts w:ascii="Arial" w:hAnsi="Arial" w:cs="Arial"/>
          <w:b/>
          <w:bCs/>
          <w:i/>
          <w:lang w:val="es-ES"/>
        </w:rPr>
        <w:t xml:space="preserve">entas y el </w:t>
      </w:r>
      <w:r w:rsidR="0045145B">
        <w:rPr>
          <w:rFonts w:ascii="Arial" w:hAnsi="Arial" w:cs="Arial"/>
          <w:b/>
          <w:bCs/>
          <w:i/>
          <w:lang w:val="es-ES"/>
        </w:rPr>
        <w:t>Vehículo Multiuso</w:t>
      </w:r>
      <w:r w:rsidR="00E75BAF">
        <w:rPr>
          <w:rFonts w:ascii="Arial" w:hAnsi="Arial" w:cs="Arial"/>
          <w:b/>
          <w:bCs/>
          <w:i/>
          <w:lang w:val="es-ES"/>
        </w:rPr>
        <w:t>s</w:t>
      </w:r>
      <w:r w:rsidR="0045145B">
        <w:rPr>
          <w:rFonts w:ascii="Arial" w:hAnsi="Arial" w:cs="Arial"/>
          <w:b/>
          <w:bCs/>
          <w:i/>
          <w:lang w:val="es-ES"/>
        </w:rPr>
        <w:t xml:space="preserve"> Fueron Elegidos Como Lo</w:t>
      </w:r>
      <w:r w:rsidR="00E75BAF">
        <w:rPr>
          <w:rFonts w:ascii="Arial" w:hAnsi="Arial" w:cs="Arial"/>
          <w:b/>
          <w:bCs/>
          <w:i/>
          <w:lang w:val="es-ES"/>
        </w:rPr>
        <w:t>s</w:t>
      </w:r>
      <w:r w:rsidR="0045145B">
        <w:rPr>
          <w:rFonts w:ascii="Arial" w:hAnsi="Arial" w:cs="Arial"/>
          <w:b/>
          <w:bCs/>
          <w:i/>
          <w:lang w:val="es-ES"/>
        </w:rPr>
        <w:t xml:space="preserve"> Mejores Coches para Familias Hispanas </w:t>
      </w:r>
    </w:p>
    <w:p w:rsidR="00C16274" w:rsidRPr="008C7808" w:rsidRDefault="0045145B" w:rsidP="00245DC3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  <w:lang w:val="es-ES"/>
        </w:rPr>
      </w:pPr>
      <w:r w:rsidRPr="008C7808">
        <w:rPr>
          <w:rFonts w:ascii="Arial" w:hAnsi="Arial" w:cs="Arial"/>
          <w:sz w:val="22"/>
          <w:szCs w:val="22"/>
          <w:lang w:val="es-ES"/>
        </w:rPr>
        <w:t>El Nuevo Kia Optima</w:t>
      </w:r>
      <w:r w:rsidR="00C16274" w:rsidRPr="008C7808">
        <w:rPr>
          <w:rFonts w:ascii="Arial" w:hAnsi="Arial" w:cs="Arial"/>
          <w:sz w:val="22"/>
          <w:szCs w:val="22"/>
          <w:lang w:val="es-ES"/>
        </w:rPr>
        <w:t xml:space="preserve"> </w:t>
      </w:r>
      <w:r w:rsidR="00864734">
        <w:rPr>
          <w:rFonts w:ascii="Arial" w:hAnsi="Arial" w:cs="Arial"/>
          <w:sz w:val="22"/>
          <w:szCs w:val="22"/>
          <w:lang w:val="es-ES"/>
        </w:rPr>
        <w:t xml:space="preserve">2016 </w:t>
      </w:r>
      <w:r w:rsidRPr="008C7808">
        <w:rPr>
          <w:rFonts w:ascii="Arial" w:hAnsi="Arial" w:cs="Arial"/>
          <w:sz w:val="22"/>
          <w:szCs w:val="22"/>
          <w:lang w:val="es-ES"/>
        </w:rPr>
        <w:t>Nombrado Mejor Sedan Para Familias</w:t>
      </w:r>
    </w:p>
    <w:p w:rsidR="0045145B" w:rsidRPr="008C7808" w:rsidRDefault="00864734" w:rsidP="00245DC3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El </w:t>
      </w:r>
      <w:r w:rsidR="0045145B" w:rsidRPr="008C7808">
        <w:rPr>
          <w:rFonts w:ascii="Arial" w:hAnsi="Arial" w:cs="Arial"/>
          <w:sz w:val="22"/>
          <w:szCs w:val="22"/>
          <w:lang w:val="es-ES"/>
        </w:rPr>
        <w:t xml:space="preserve">Kia Sedona </w:t>
      </w:r>
      <w:r>
        <w:rPr>
          <w:rFonts w:ascii="Arial" w:hAnsi="Arial" w:cs="Arial"/>
          <w:sz w:val="22"/>
          <w:szCs w:val="22"/>
          <w:lang w:val="es-ES"/>
        </w:rPr>
        <w:t xml:space="preserve">2016 </w:t>
      </w:r>
      <w:r w:rsidR="0045145B" w:rsidRPr="008C7808">
        <w:rPr>
          <w:rFonts w:ascii="Arial" w:hAnsi="Arial" w:cs="Arial"/>
          <w:sz w:val="22"/>
          <w:szCs w:val="22"/>
          <w:lang w:val="es-ES"/>
        </w:rPr>
        <w:t>Elegido Como Mejor Minivan</w:t>
      </w:r>
    </w:p>
    <w:p w:rsidR="00991D8B" w:rsidRPr="008C7808" w:rsidRDefault="00991D8B" w:rsidP="00991D8B">
      <w:pPr>
        <w:pStyle w:val="HTMLPreformatted"/>
        <w:shd w:val="clear" w:color="auto" w:fill="FFFFFF"/>
        <w:rPr>
          <w:rFonts w:ascii="Arial" w:hAnsi="Arial" w:cs="Arial"/>
          <w:sz w:val="22"/>
          <w:szCs w:val="22"/>
          <w:lang w:val="es-MX"/>
        </w:rPr>
      </w:pPr>
    </w:p>
    <w:p w:rsidR="00991D8B" w:rsidRPr="008C7808" w:rsidRDefault="00206F8E" w:rsidP="008C7808">
      <w:pPr>
        <w:pStyle w:val="HTMLPreformatted"/>
        <w:shd w:val="clear" w:color="auto" w:fill="FFFFFF"/>
        <w:spacing w:line="360" w:lineRule="auto"/>
        <w:rPr>
          <w:rFonts w:ascii="Arial" w:hAnsi="Arial" w:cs="Arial"/>
          <w:sz w:val="22"/>
          <w:szCs w:val="22"/>
          <w:lang w:val="es-MX"/>
        </w:rPr>
      </w:pPr>
      <w:r w:rsidRPr="008C7808">
        <w:rPr>
          <w:rFonts w:ascii="Arial" w:hAnsi="Arial" w:cs="Arial"/>
          <w:b/>
          <w:sz w:val="22"/>
          <w:szCs w:val="22"/>
          <w:lang w:val="es-MX"/>
        </w:rPr>
        <w:t xml:space="preserve">IRVINE, Calif., </w:t>
      </w:r>
      <w:r w:rsidR="0045145B" w:rsidRPr="008C7808">
        <w:rPr>
          <w:rFonts w:ascii="Arial" w:hAnsi="Arial" w:cs="Arial"/>
          <w:b/>
          <w:sz w:val="22"/>
          <w:szCs w:val="22"/>
          <w:lang w:val="es-MX"/>
        </w:rPr>
        <w:t>19 de noviembre</w:t>
      </w:r>
      <w:r w:rsidR="00907166" w:rsidRPr="008C7808">
        <w:rPr>
          <w:rFonts w:ascii="Arial" w:hAnsi="Arial" w:cs="Arial"/>
          <w:b/>
          <w:sz w:val="22"/>
          <w:szCs w:val="22"/>
          <w:lang w:val="es-MX"/>
        </w:rPr>
        <w:t>, 2015</w:t>
      </w:r>
      <w:r w:rsidRPr="008C7808">
        <w:rPr>
          <w:rFonts w:ascii="Arial" w:hAnsi="Arial" w:cs="Arial"/>
          <w:sz w:val="22"/>
          <w:szCs w:val="22"/>
          <w:lang w:val="es-MX"/>
        </w:rPr>
        <w:t xml:space="preserve"> –</w:t>
      </w:r>
      <w:r w:rsidR="00207EE7" w:rsidRPr="008C7808">
        <w:rPr>
          <w:rFonts w:ascii="Arial" w:hAnsi="Arial" w:cs="Arial"/>
          <w:sz w:val="22"/>
          <w:szCs w:val="22"/>
          <w:lang w:val="es-MX"/>
        </w:rPr>
        <w:t xml:space="preserve"> 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Hace poco tiempo Kelley Blue Book y J.D. Power </w:t>
      </w:r>
      <w:r w:rsidR="00E42660">
        <w:rPr>
          <w:rFonts w:ascii="Arial" w:hAnsi="Arial" w:cs="Arial"/>
          <w:sz w:val="22"/>
          <w:szCs w:val="22"/>
          <w:lang w:val="es-MX"/>
        </w:rPr>
        <w:t>honraron</w:t>
      </w:r>
      <w:r w:rsidR="00E42660" w:rsidRPr="008C7808">
        <w:rPr>
          <w:rFonts w:ascii="Arial" w:hAnsi="Arial" w:cs="Arial"/>
          <w:sz w:val="22"/>
          <w:szCs w:val="22"/>
          <w:lang w:val="es-MX"/>
        </w:rPr>
        <w:t xml:space="preserve"> 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al Kia Optima y </w:t>
      </w:r>
      <w:r w:rsidR="00E42660">
        <w:rPr>
          <w:rFonts w:ascii="Arial" w:hAnsi="Arial" w:cs="Arial"/>
          <w:sz w:val="22"/>
          <w:szCs w:val="22"/>
          <w:lang w:val="es-MX"/>
        </w:rPr>
        <w:t xml:space="preserve">Kia </w:t>
      </w:r>
      <w:r w:rsidR="00D95972" w:rsidRPr="008C7808">
        <w:rPr>
          <w:rFonts w:ascii="Arial" w:hAnsi="Arial" w:cs="Arial"/>
          <w:sz w:val="22"/>
          <w:szCs w:val="22"/>
          <w:lang w:val="es-MX"/>
        </w:rPr>
        <w:t>Sedona</w:t>
      </w:r>
      <w:r w:rsidR="00E42660">
        <w:rPr>
          <w:rFonts w:ascii="Arial" w:hAnsi="Arial" w:cs="Arial"/>
          <w:sz w:val="22"/>
          <w:szCs w:val="22"/>
          <w:lang w:val="es-MX"/>
        </w:rPr>
        <w:t xml:space="preserve"> 2016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. Estos dos vehículos siguen </w:t>
      </w:r>
      <w:r w:rsidR="00991D8B" w:rsidRPr="008C7808">
        <w:rPr>
          <w:rFonts w:ascii="Arial" w:hAnsi="Arial" w:cs="Arial"/>
          <w:sz w:val="22"/>
          <w:szCs w:val="22"/>
          <w:lang w:val="es-MX"/>
        </w:rPr>
        <w:t>acumulando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 premios </w:t>
      </w:r>
      <w:r w:rsidR="00E42660">
        <w:rPr>
          <w:rFonts w:ascii="Arial" w:hAnsi="Arial" w:cs="Arial"/>
          <w:sz w:val="22"/>
          <w:szCs w:val="22"/>
          <w:lang w:val="es-MX"/>
        </w:rPr>
        <w:t xml:space="preserve">ya que </w:t>
      </w:r>
      <w:r w:rsidR="003B227D">
        <w:rPr>
          <w:rFonts w:ascii="Arial" w:hAnsi="Arial" w:cs="Arial"/>
          <w:sz w:val="22"/>
          <w:szCs w:val="22"/>
          <w:lang w:val="es-MX"/>
        </w:rPr>
        <w:t xml:space="preserve">han sido </w:t>
      </w:r>
      <w:r w:rsidR="00D95972" w:rsidRPr="008C7808">
        <w:rPr>
          <w:rFonts w:ascii="Arial" w:hAnsi="Arial" w:cs="Arial"/>
          <w:sz w:val="22"/>
          <w:szCs w:val="22"/>
          <w:lang w:val="es-MX"/>
        </w:rPr>
        <w:t>nombrados por el grupo Hispanic Motors Press Awards</w:t>
      </w:r>
      <w:r w:rsidR="00D95972" w:rsidRPr="001645D7">
        <w:rPr>
          <w:rFonts w:ascii="Arial" w:hAnsi="Arial" w:cs="Arial"/>
          <w:sz w:val="22"/>
          <w:szCs w:val="22"/>
          <w:vertAlign w:val="superscript"/>
          <w:lang w:val="es-MX"/>
        </w:rPr>
        <w:t>®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 como</w:t>
      </w:r>
      <w:r w:rsidR="00991D8B" w:rsidRPr="008C7808">
        <w:rPr>
          <w:rFonts w:ascii="Arial" w:hAnsi="Arial" w:cs="Arial"/>
          <w:sz w:val="22"/>
          <w:szCs w:val="22"/>
          <w:lang w:val="es-MX"/>
        </w:rPr>
        <w:t xml:space="preserve"> los mejores coches del año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 para familias Hispanas. </w:t>
      </w:r>
      <w:r w:rsidR="007D6666">
        <w:rPr>
          <w:rFonts w:ascii="Arial" w:hAnsi="Arial" w:cs="Arial"/>
          <w:sz w:val="22"/>
          <w:szCs w:val="22"/>
          <w:lang w:val="es-MX"/>
        </w:rPr>
        <w:t xml:space="preserve"> 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El nuevo Kia Optima </w:t>
      </w:r>
      <w:r w:rsidR="003B227D">
        <w:rPr>
          <w:rFonts w:ascii="Arial" w:hAnsi="Arial" w:cs="Arial"/>
          <w:sz w:val="22"/>
          <w:szCs w:val="22"/>
          <w:lang w:val="es-MX"/>
        </w:rPr>
        <w:t xml:space="preserve">2016 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fue elegido como el mejor sedan </w:t>
      </w:r>
      <w:r w:rsidR="003B227D">
        <w:rPr>
          <w:rFonts w:ascii="Arial" w:hAnsi="Arial" w:cs="Arial"/>
          <w:sz w:val="22"/>
          <w:szCs w:val="22"/>
          <w:lang w:val="es-MX"/>
        </w:rPr>
        <w:t xml:space="preserve">de su categoría </w:t>
      </w:r>
      <w:r w:rsidR="00D95972" w:rsidRPr="008C7808">
        <w:rPr>
          <w:rFonts w:ascii="Arial" w:hAnsi="Arial" w:cs="Arial"/>
          <w:sz w:val="22"/>
          <w:szCs w:val="22"/>
          <w:lang w:val="es-MX"/>
        </w:rPr>
        <w:t>para familias</w:t>
      </w:r>
      <w:r w:rsidR="003B227D">
        <w:rPr>
          <w:rFonts w:ascii="Arial" w:hAnsi="Arial" w:cs="Arial"/>
          <w:sz w:val="22"/>
          <w:szCs w:val="22"/>
          <w:lang w:val="es-MX"/>
        </w:rPr>
        <w:t xml:space="preserve">, 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mientras </w:t>
      </w:r>
      <w:r w:rsidR="003B227D">
        <w:rPr>
          <w:rFonts w:ascii="Arial" w:hAnsi="Arial" w:cs="Arial"/>
          <w:sz w:val="22"/>
          <w:szCs w:val="22"/>
          <w:lang w:val="es-MX"/>
        </w:rPr>
        <w:t xml:space="preserve">que 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el Sedona </w:t>
      </w:r>
      <w:r w:rsidR="003B227D">
        <w:rPr>
          <w:rFonts w:ascii="Arial" w:hAnsi="Arial" w:cs="Arial"/>
          <w:sz w:val="22"/>
          <w:szCs w:val="22"/>
          <w:lang w:val="es-MX"/>
        </w:rPr>
        <w:t xml:space="preserve">2016 </w:t>
      </w:r>
      <w:r w:rsidR="00D95972" w:rsidRPr="008C7808">
        <w:rPr>
          <w:rFonts w:ascii="Arial" w:hAnsi="Arial" w:cs="Arial"/>
          <w:sz w:val="22"/>
          <w:szCs w:val="22"/>
          <w:lang w:val="es-MX"/>
        </w:rPr>
        <w:t>fue nomb</w:t>
      </w:r>
      <w:r w:rsidR="00991D8B" w:rsidRPr="008C7808">
        <w:rPr>
          <w:rFonts w:ascii="Arial" w:hAnsi="Arial" w:cs="Arial"/>
          <w:sz w:val="22"/>
          <w:szCs w:val="22"/>
          <w:lang w:val="es-MX"/>
        </w:rPr>
        <w:t>rado como mejor minivan del</w:t>
      </w:r>
      <w:r w:rsidR="00D95972" w:rsidRPr="008C7808">
        <w:rPr>
          <w:rFonts w:ascii="Arial" w:hAnsi="Arial" w:cs="Arial"/>
          <w:sz w:val="22"/>
          <w:szCs w:val="22"/>
          <w:lang w:val="es-MX"/>
        </w:rPr>
        <w:t xml:space="preserve"> </w:t>
      </w:r>
      <w:r w:rsidR="00991D8B" w:rsidRPr="008C7808">
        <w:rPr>
          <w:rFonts w:ascii="Arial" w:hAnsi="Arial" w:cs="Arial"/>
          <w:sz w:val="22"/>
          <w:szCs w:val="22"/>
          <w:lang w:val="es-MX"/>
        </w:rPr>
        <w:t>año</w:t>
      </w:r>
    </w:p>
    <w:p w:rsidR="00D95972" w:rsidRPr="008C7808" w:rsidRDefault="00991D8B" w:rsidP="004E101B">
      <w:pPr>
        <w:spacing w:before="100" w:beforeAutospacing="1" w:after="100" w:afterAutospacing="1" w:line="360" w:lineRule="auto"/>
        <w:rPr>
          <w:rFonts w:ascii="Arial" w:hAnsi="Arial" w:cs="Arial"/>
          <w:lang w:val="es-MX"/>
        </w:rPr>
      </w:pPr>
      <w:r w:rsidRPr="008C7808">
        <w:rPr>
          <w:rFonts w:ascii="Arial" w:hAnsi="Arial" w:cs="Arial"/>
          <w:lang w:val="es-MX"/>
        </w:rPr>
        <w:tab/>
        <w:t xml:space="preserve">"Diseñado </w:t>
      </w:r>
      <w:r w:rsidR="0090042B">
        <w:rPr>
          <w:rFonts w:ascii="Arial" w:hAnsi="Arial" w:cs="Arial"/>
          <w:lang w:val="es-MX"/>
        </w:rPr>
        <w:t>y fabricado con gran ahínco y obstinación, los</w:t>
      </w:r>
      <w:r w:rsidR="0098202E" w:rsidRPr="008C7808">
        <w:rPr>
          <w:rFonts w:ascii="Arial" w:hAnsi="Arial" w:cs="Arial"/>
          <w:lang w:val="es-MX"/>
        </w:rPr>
        <w:t xml:space="preserve"> nuevo</w:t>
      </w:r>
      <w:r w:rsidR="0090042B">
        <w:rPr>
          <w:rFonts w:ascii="Arial" w:hAnsi="Arial" w:cs="Arial"/>
          <w:lang w:val="es-MX"/>
        </w:rPr>
        <w:t>s</w:t>
      </w:r>
      <w:r w:rsidR="0098202E" w:rsidRPr="008C7808">
        <w:rPr>
          <w:rFonts w:ascii="Arial" w:hAnsi="Arial" w:cs="Arial"/>
          <w:lang w:val="es-MX"/>
        </w:rPr>
        <w:t xml:space="preserve"> Optima y Sedona minivan son atractivos para familias de todo</w:t>
      </w:r>
      <w:r w:rsidR="0090042B">
        <w:rPr>
          <w:rFonts w:ascii="Arial" w:hAnsi="Arial" w:cs="Arial"/>
          <w:lang w:val="es-MX"/>
        </w:rPr>
        <w:t xml:space="preserve"> origen </w:t>
      </w:r>
      <w:r w:rsidR="0098202E" w:rsidRPr="008C7808">
        <w:rPr>
          <w:rFonts w:ascii="Arial" w:hAnsi="Arial" w:cs="Arial"/>
          <w:lang w:val="es-MX"/>
        </w:rPr>
        <w:t>porque entrega</w:t>
      </w:r>
      <w:r w:rsidR="0090042B">
        <w:rPr>
          <w:rFonts w:ascii="Arial" w:hAnsi="Arial" w:cs="Arial"/>
          <w:lang w:val="es-MX"/>
        </w:rPr>
        <w:t>n</w:t>
      </w:r>
      <w:r w:rsidR="0098202E" w:rsidRPr="008C7808">
        <w:rPr>
          <w:rFonts w:ascii="Arial" w:hAnsi="Arial" w:cs="Arial"/>
          <w:lang w:val="es-MX"/>
        </w:rPr>
        <w:t xml:space="preserve"> un estilo y calidad </w:t>
      </w:r>
      <w:r w:rsidR="00A964BD" w:rsidRPr="008C7808">
        <w:rPr>
          <w:rFonts w:ascii="Arial" w:hAnsi="Arial" w:cs="Arial"/>
          <w:lang w:val="es-MX"/>
        </w:rPr>
        <w:t xml:space="preserve">de </w:t>
      </w:r>
      <w:r w:rsidR="0090042B">
        <w:rPr>
          <w:rFonts w:ascii="Arial" w:hAnsi="Arial" w:cs="Arial"/>
          <w:lang w:val="es-MX"/>
        </w:rPr>
        <w:t xml:space="preserve">primera </w:t>
      </w:r>
      <w:r w:rsidR="00A964BD" w:rsidRPr="008C7808">
        <w:rPr>
          <w:rFonts w:ascii="Arial" w:hAnsi="Arial" w:cs="Arial"/>
          <w:lang w:val="es-MX"/>
        </w:rPr>
        <w:t>clase</w:t>
      </w:r>
      <w:r w:rsidR="0090042B">
        <w:rPr>
          <w:rFonts w:ascii="Arial" w:hAnsi="Arial" w:cs="Arial"/>
          <w:lang w:val="es-MX"/>
        </w:rPr>
        <w:t>,</w:t>
      </w:r>
      <w:r w:rsidR="00A964BD" w:rsidRPr="008C7808">
        <w:rPr>
          <w:rFonts w:ascii="Arial" w:hAnsi="Arial" w:cs="Arial"/>
          <w:lang w:val="es-MX"/>
        </w:rPr>
        <w:t xml:space="preserve"> la mejor tecnología y un enorme valor", dijo Orth Hedrick, vicepresidente de planificación de productos, KMA. </w:t>
      </w:r>
      <w:r w:rsidR="0090042B">
        <w:rPr>
          <w:rFonts w:ascii="Arial" w:hAnsi="Arial" w:cs="Arial"/>
          <w:lang w:val="es-MX"/>
        </w:rPr>
        <w:t xml:space="preserve"> </w:t>
      </w:r>
      <w:r w:rsidR="00A964BD" w:rsidRPr="008C7808">
        <w:rPr>
          <w:rFonts w:ascii="Arial" w:hAnsi="Arial" w:cs="Arial"/>
          <w:lang w:val="es-MX"/>
        </w:rPr>
        <w:t xml:space="preserve">"El mercado hispano es un </w:t>
      </w:r>
      <w:r w:rsidR="0090042B">
        <w:rPr>
          <w:rFonts w:ascii="Arial" w:hAnsi="Arial" w:cs="Arial"/>
          <w:lang w:val="es-MX"/>
        </w:rPr>
        <w:t xml:space="preserve">grupo </w:t>
      </w:r>
      <w:r w:rsidR="00A964BD" w:rsidRPr="008C7808">
        <w:rPr>
          <w:rFonts w:ascii="Arial" w:hAnsi="Arial" w:cs="Arial"/>
          <w:lang w:val="es-MX"/>
        </w:rPr>
        <w:t>demográfico muy importante para Kia, así como para toda la industria automotriz, y este reconocimiento del Hispanic Motor Press Awards</w:t>
      </w:r>
      <w:r w:rsidR="001645D7" w:rsidRPr="00F82DC8">
        <w:rPr>
          <w:rFonts w:ascii="Arial" w:hAnsi="Arial" w:cs="Arial"/>
          <w:vertAlign w:val="superscript"/>
          <w:lang w:val="es-MX"/>
        </w:rPr>
        <w:t>®</w:t>
      </w:r>
      <w:r w:rsidR="00A964BD" w:rsidRPr="008C7808">
        <w:rPr>
          <w:rFonts w:ascii="Arial" w:hAnsi="Arial" w:cs="Arial"/>
          <w:lang w:val="es-MX"/>
        </w:rPr>
        <w:t xml:space="preserve"> da validación a nuestros </w:t>
      </w:r>
      <w:r w:rsidR="0090042B">
        <w:rPr>
          <w:rFonts w:ascii="Arial" w:hAnsi="Arial" w:cs="Arial"/>
          <w:lang w:val="es-MX"/>
        </w:rPr>
        <w:t xml:space="preserve">vehículos </w:t>
      </w:r>
      <w:r w:rsidR="00A964BD" w:rsidRPr="008C7808">
        <w:rPr>
          <w:rFonts w:ascii="Arial" w:hAnsi="Arial" w:cs="Arial"/>
          <w:lang w:val="es-MX"/>
        </w:rPr>
        <w:t>recientemente rediseñado</w:t>
      </w:r>
      <w:r w:rsidR="0090042B">
        <w:rPr>
          <w:rFonts w:ascii="Arial" w:hAnsi="Arial" w:cs="Arial"/>
          <w:lang w:val="es-MX"/>
        </w:rPr>
        <w:t xml:space="preserve">s, </w:t>
      </w:r>
      <w:r w:rsidR="00A964BD" w:rsidRPr="008C7808">
        <w:rPr>
          <w:rFonts w:ascii="Arial" w:hAnsi="Arial" w:cs="Arial"/>
          <w:lang w:val="es-MX"/>
        </w:rPr>
        <w:t xml:space="preserve">como favoritos de la </w:t>
      </w:r>
      <w:r w:rsidR="0090042B">
        <w:rPr>
          <w:rFonts w:ascii="Arial" w:hAnsi="Arial" w:cs="Arial"/>
          <w:lang w:val="es-MX"/>
        </w:rPr>
        <w:t xml:space="preserve"> familia </w:t>
      </w:r>
      <w:r w:rsidR="00A964BD" w:rsidRPr="008C7808">
        <w:rPr>
          <w:rFonts w:ascii="Arial" w:hAnsi="Arial" w:cs="Arial"/>
          <w:lang w:val="es-MX"/>
        </w:rPr>
        <w:t xml:space="preserve">Hispana".  </w:t>
      </w:r>
    </w:p>
    <w:p w:rsidR="00A964BD" w:rsidRDefault="00A964BD" w:rsidP="004E101B">
      <w:pPr>
        <w:spacing w:before="100" w:beforeAutospacing="1" w:after="100" w:afterAutospacing="1" w:line="360" w:lineRule="auto"/>
        <w:rPr>
          <w:rFonts w:ascii="Arial" w:hAnsi="Arial" w:cs="Arial"/>
          <w:lang w:val="es-MX"/>
        </w:rPr>
      </w:pPr>
      <w:r w:rsidRPr="008C7808">
        <w:rPr>
          <w:rFonts w:ascii="Arial" w:hAnsi="Arial" w:cs="Arial"/>
          <w:lang w:val="es-MX"/>
        </w:rPr>
        <w:tab/>
      </w:r>
      <w:r w:rsidR="0090042B">
        <w:rPr>
          <w:rFonts w:ascii="Arial" w:hAnsi="Arial" w:cs="Arial"/>
          <w:lang w:val="es-MX"/>
        </w:rPr>
        <w:t xml:space="preserve"> Los premios</w:t>
      </w:r>
      <w:r w:rsidRPr="008C7808">
        <w:rPr>
          <w:rFonts w:ascii="Arial" w:hAnsi="Arial" w:cs="Arial"/>
          <w:lang w:val="es-MX"/>
        </w:rPr>
        <w:t xml:space="preserve"> Hispanic Motor Press Awards</w:t>
      </w:r>
      <w:r w:rsidR="001645D7" w:rsidRPr="00F82DC8">
        <w:rPr>
          <w:rFonts w:ascii="Arial" w:hAnsi="Arial" w:cs="Arial"/>
          <w:vertAlign w:val="superscript"/>
          <w:lang w:val="es-MX"/>
        </w:rPr>
        <w:t>®</w:t>
      </w:r>
      <w:r w:rsidR="0090042B">
        <w:rPr>
          <w:rFonts w:ascii="Arial" w:hAnsi="Arial" w:cs="Arial"/>
          <w:lang w:val="es-MX"/>
        </w:rPr>
        <w:t>, desde 2010,</w:t>
      </w:r>
      <w:r w:rsidR="00EC0582" w:rsidRPr="008C7808">
        <w:rPr>
          <w:rFonts w:ascii="Arial" w:hAnsi="Arial" w:cs="Arial"/>
          <w:lang w:val="es-MX"/>
        </w:rPr>
        <w:t xml:space="preserve"> considera </w:t>
      </w:r>
      <w:r w:rsidR="0090042B">
        <w:rPr>
          <w:rFonts w:ascii="Arial" w:hAnsi="Arial" w:cs="Arial"/>
          <w:lang w:val="es-MX"/>
        </w:rPr>
        <w:t xml:space="preserve">a </w:t>
      </w:r>
      <w:r w:rsidR="00EC0582" w:rsidRPr="008C7808">
        <w:rPr>
          <w:rFonts w:ascii="Arial" w:hAnsi="Arial" w:cs="Arial"/>
          <w:lang w:val="es-MX"/>
        </w:rPr>
        <w:t>más de 100 vehículos antes de seleccionar tres finalistas en las</w:t>
      </w:r>
      <w:r w:rsidR="0090042B">
        <w:rPr>
          <w:rFonts w:ascii="Arial" w:hAnsi="Arial" w:cs="Arial"/>
          <w:lang w:val="es-MX"/>
        </w:rPr>
        <w:t xml:space="preserve"> </w:t>
      </w:r>
      <w:r w:rsidR="001645D7">
        <w:rPr>
          <w:rFonts w:ascii="Arial" w:hAnsi="Arial" w:cs="Arial"/>
          <w:lang w:val="es-MX"/>
        </w:rPr>
        <w:t>diversa</w:t>
      </w:r>
      <w:r w:rsidR="0090042B">
        <w:rPr>
          <w:rFonts w:ascii="Arial" w:hAnsi="Arial" w:cs="Arial"/>
          <w:lang w:val="es-MX"/>
        </w:rPr>
        <w:t xml:space="preserve"> </w:t>
      </w:r>
      <w:r w:rsidR="00EC0582" w:rsidRPr="008C7808">
        <w:rPr>
          <w:rFonts w:ascii="Arial" w:hAnsi="Arial" w:cs="Arial"/>
          <w:lang w:val="es-MX"/>
        </w:rPr>
        <w:t xml:space="preserve">categorías. </w:t>
      </w:r>
      <w:r w:rsidR="007D6666">
        <w:rPr>
          <w:rFonts w:ascii="Arial" w:hAnsi="Arial" w:cs="Arial"/>
          <w:lang w:val="es-MX"/>
        </w:rPr>
        <w:t xml:space="preserve"> </w:t>
      </w:r>
      <w:r w:rsidR="0090042B">
        <w:rPr>
          <w:rFonts w:ascii="Arial" w:hAnsi="Arial" w:cs="Arial"/>
          <w:lang w:val="es-MX"/>
        </w:rPr>
        <w:t>Las c</w:t>
      </w:r>
      <w:r w:rsidR="00EC0582" w:rsidRPr="008C7808">
        <w:rPr>
          <w:rFonts w:ascii="Arial" w:hAnsi="Arial" w:cs="Arial"/>
          <w:lang w:val="es-MX"/>
        </w:rPr>
        <w:t xml:space="preserve">aracterísticas de cada vehículo se evaluaron en </w:t>
      </w:r>
      <w:r w:rsidR="0090042B">
        <w:rPr>
          <w:rFonts w:ascii="Arial" w:hAnsi="Arial" w:cs="Arial"/>
          <w:lang w:val="es-MX"/>
        </w:rPr>
        <w:t xml:space="preserve"> relación </w:t>
      </w:r>
      <w:r w:rsidR="00EC0582" w:rsidRPr="008C7808">
        <w:rPr>
          <w:rFonts w:ascii="Arial" w:hAnsi="Arial" w:cs="Arial"/>
          <w:lang w:val="es-MX"/>
        </w:rPr>
        <w:t>a la típica familia hispana en los</w:t>
      </w:r>
      <w:bookmarkStart w:id="0" w:name="_GoBack"/>
      <w:bookmarkEnd w:id="0"/>
      <w:r w:rsidR="00EC0582" w:rsidRPr="008C7808">
        <w:rPr>
          <w:rFonts w:ascii="Arial" w:hAnsi="Arial" w:cs="Arial"/>
          <w:lang w:val="es-MX"/>
        </w:rPr>
        <w:t xml:space="preserve"> Estados Unidos. </w:t>
      </w:r>
      <w:r w:rsidR="0090042B">
        <w:rPr>
          <w:rFonts w:ascii="Arial" w:hAnsi="Arial" w:cs="Arial"/>
          <w:lang w:val="es-MX"/>
        </w:rPr>
        <w:t xml:space="preserve"> </w:t>
      </w:r>
      <w:r w:rsidR="00EC0582" w:rsidRPr="008C7808">
        <w:rPr>
          <w:rFonts w:ascii="Arial" w:hAnsi="Arial" w:cs="Arial"/>
          <w:lang w:val="es-MX"/>
        </w:rPr>
        <w:t xml:space="preserve">El proceso de selección para los premios incluye pruebas de manejo, disponibilidad en el mercado y las valoraciones de datos </w:t>
      </w:r>
      <w:r w:rsidR="007D6666">
        <w:rPr>
          <w:rFonts w:ascii="Arial" w:hAnsi="Arial" w:cs="Arial"/>
          <w:lang w:val="es-MX"/>
        </w:rPr>
        <w:t xml:space="preserve">de </w:t>
      </w:r>
      <w:r w:rsidR="00EC0582" w:rsidRPr="008C7808">
        <w:rPr>
          <w:rFonts w:ascii="Arial" w:hAnsi="Arial" w:cs="Arial"/>
          <w:lang w:val="es-MX"/>
        </w:rPr>
        <w:t xml:space="preserve">asequibilidad. </w:t>
      </w:r>
      <w:r w:rsidR="007D6666">
        <w:rPr>
          <w:rFonts w:ascii="Arial" w:hAnsi="Arial" w:cs="Arial"/>
          <w:lang w:val="es-MX"/>
        </w:rPr>
        <w:t xml:space="preserve"> </w:t>
      </w:r>
      <w:r w:rsidR="00EC0582" w:rsidRPr="008C7808">
        <w:rPr>
          <w:rFonts w:ascii="Arial" w:hAnsi="Arial" w:cs="Arial"/>
          <w:lang w:val="es-MX"/>
        </w:rPr>
        <w:t>Antes de hacer su selección final los jueces también toman en cuenta el diseño</w:t>
      </w:r>
      <w:r w:rsidR="007D6666">
        <w:rPr>
          <w:rFonts w:ascii="Arial" w:hAnsi="Arial" w:cs="Arial"/>
          <w:lang w:val="es-MX"/>
        </w:rPr>
        <w:t xml:space="preserve">, </w:t>
      </w:r>
      <w:r w:rsidR="00EC0582" w:rsidRPr="008C7808">
        <w:rPr>
          <w:rFonts w:ascii="Arial" w:hAnsi="Arial" w:cs="Arial"/>
          <w:lang w:val="es-MX"/>
        </w:rPr>
        <w:t>la comodidad de</w:t>
      </w:r>
      <w:r w:rsidR="007D6666">
        <w:rPr>
          <w:rFonts w:ascii="Arial" w:hAnsi="Arial" w:cs="Arial"/>
          <w:lang w:val="es-MX"/>
        </w:rPr>
        <w:t>l</w:t>
      </w:r>
      <w:r w:rsidR="00EC0582" w:rsidRPr="008C7808">
        <w:rPr>
          <w:rFonts w:ascii="Arial" w:hAnsi="Arial" w:cs="Arial"/>
          <w:lang w:val="es-MX"/>
        </w:rPr>
        <w:t xml:space="preserve"> vehículo, seguridad,  rendimiento, funcionalidad y el valor total</w:t>
      </w:r>
      <w:r w:rsidR="007D6666">
        <w:rPr>
          <w:rFonts w:ascii="Arial" w:hAnsi="Arial" w:cs="Arial"/>
          <w:lang w:val="es-MX"/>
        </w:rPr>
        <w:t>.</w:t>
      </w:r>
    </w:p>
    <w:p w:rsidR="00EC0582" w:rsidRPr="00EC0582" w:rsidRDefault="00EC0582" w:rsidP="00EC0582">
      <w:pPr>
        <w:rPr>
          <w:rFonts w:ascii="Arial" w:eastAsia="Calibri" w:hAnsi="Arial" w:cs="Arial"/>
          <w:b/>
          <w:bCs/>
          <w:u w:val="single"/>
          <w:lang w:val="es-ES"/>
        </w:rPr>
      </w:pPr>
      <w:r w:rsidRPr="00EC0582">
        <w:rPr>
          <w:rFonts w:ascii="Arial" w:eastAsia="Calibri" w:hAnsi="Arial" w:cs="Arial"/>
          <w:b/>
          <w:bCs/>
          <w:u w:val="single"/>
          <w:lang w:val="es-ES"/>
        </w:rPr>
        <w:t>Acerca de Kia Motors America</w:t>
      </w:r>
    </w:p>
    <w:p w:rsidR="00EC0582" w:rsidRPr="00EC0582" w:rsidRDefault="00EC0582" w:rsidP="00EC0582">
      <w:pPr>
        <w:spacing w:after="0" w:line="360" w:lineRule="auto"/>
        <w:ind w:firstLine="720"/>
        <w:rPr>
          <w:rFonts w:ascii="Arial" w:eastAsia="Calibri" w:hAnsi="Arial" w:cs="Arial"/>
          <w:lang w:val="es-ES"/>
        </w:rPr>
      </w:pPr>
      <w:r w:rsidRPr="00EC0582">
        <w:rPr>
          <w:rFonts w:ascii="Arial" w:eastAsia="Calibri" w:hAnsi="Arial" w:cs="Arial"/>
          <w:lang w:val="es-ES"/>
        </w:rPr>
        <w:t xml:space="preserve">Kia Motors America (KMA) es  el brazo de comercialización y distribución de Kia Motors Corporation con sede en Seúl, Corea del Sur y que en 2014 fue clasificada como la marca número uno convencional de acuerdo al Total Quality Index de Strategic Vision.  KMA orgullosamente sirve como el "socio automotriz oficial " de la NBA y de la LPGA y superó la marca de ventas anuales de </w:t>
      </w:r>
      <w:r w:rsidRPr="00EC0582">
        <w:rPr>
          <w:rFonts w:ascii="Arial" w:eastAsia="Calibri" w:hAnsi="Arial" w:cs="Arial"/>
          <w:lang w:val="es-ES"/>
        </w:rPr>
        <w:lastRenderedPageBreak/>
        <w:t>500.000 vehículos por segundo año consecutivo en el año 2013 tras el lanzamiento de siete vehículos completamente nuevos o rediseñados de manera significativa.  KMA ofrece una línea completa de vehículos, incluyendo el sedán de lujo K900</w:t>
      </w:r>
      <w:r w:rsidRPr="00EC0582">
        <w:rPr>
          <w:rFonts w:ascii="Arial" w:eastAsia="Calibri" w:hAnsi="Arial" w:cs="Arial"/>
          <w:vertAlign w:val="superscript"/>
        </w:rPr>
        <w:endnoteReference w:id="1"/>
      </w:r>
      <w:r w:rsidRPr="00EC0582">
        <w:rPr>
          <w:rFonts w:ascii="Arial" w:eastAsia="Calibri" w:hAnsi="Arial" w:cs="Arial"/>
          <w:lang w:val="es-ES"/>
        </w:rPr>
        <w:t xml:space="preserve"> de tracción trasera; el sedán premium Cadenza; el Sorento CUV; el vehículo urbano de pasajeros Soul; Soul eléctrico</w:t>
      </w:r>
      <w:r w:rsidRPr="00EC0582">
        <w:rPr>
          <w:rFonts w:ascii="Arial" w:eastAsia="Calibri" w:hAnsi="Arial" w:cs="Arial"/>
          <w:vertAlign w:val="superscript"/>
        </w:rPr>
        <w:endnoteReference w:id="2"/>
      </w:r>
      <w:r w:rsidRPr="00EC0582">
        <w:rPr>
          <w:rFonts w:ascii="Arial" w:eastAsia="Calibri" w:hAnsi="Arial" w:cs="Arial"/>
          <w:lang w:val="es-ES"/>
        </w:rPr>
        <w:t>; el compacto Sportage CUV; El Optima sedán mediano; el Optima Híbrido; el sedán compacto Forte; Forte Koup; Forte5; así como Río y Rio de 5 puertas sub-compactos y el Sedona, vehículo multiusos, a través de una red de más de 765 concesionarios en todo Estados Unidos.</w:t>
      </w:r>
      <w:r w:rsidRPr="00EC0582">
        <w:rPr>
          <w:rFonts w:ascii="Calibri" w:eastAsia="Calibri" w:hAnsi="Calibri" w:cs="Times New Roman"/>
          <w:lang w:val="es-ES"/>
        </w:rPr>
        <w:t xml:space="preserve">  </w:t>
      </w:r>
      <w:r w:rsidRPr="00EC0582">
        <w:rPr>
          <w:rFonts w:ascii="Arial" w:eastAsia="Calibri" w:hAnsi="Arial" w:cs="Arial"/>
          <w:lang w:val="es-ES"/>
        </w:rPr>
        <w:t>La planta de ensamblaje de Kia en Estados Unidos, localizada en West Point, Georgia, fabrica el Optima* y el Sorento* y es responsable de la creación de más de 14.000 empleos en la planta y con sus proveedores.</w:t>
      </w:r>
    </w:p>
    <w:p w:rsidR="00EC0582" w:rsidRPr="00EC0582" w:rsidRDefault="00EC0582" w:rsidP="00EC058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Arial" w:eastAsia="Calibri" w:hAnsi="Arial" w:cs="Arial"/>
          <w:lang w:val="es-ES"/>
        </w:rPr>
      </w:pPr>
      <w:r w:rsidRPr="00EC0582">
        <w:rPr>
          <w:rFonts w:ascii="Arial" w:eastAsia="Calibri" w:hAnsi="Arial" w:cs="Arial"/>
          <w:lang w:val="es-ES"/>
        </w:rPr>
        <w:tab/>
        <w:t xml:space="preserve">Información sobre KMA y su línea completa de vehículos está disponible en </w:t>
      </w:r>
      <w:hyperlink r:id="rId8" w:history="1">
        <w:r w:rsidRPr="00EC0582">
          <w:rPr>
            <w:rFonts w:ascii="Arial" w:eastAsia="Calibri" w:hAnsi="Arial" w:cs="Arial"/>
            <w:color w:val="254FB0"/>
            <w:lang w:val="es-ES"/>
          </w:rPr>
          <w:t>www.kia.com</w:t>
        </w:r>
      </w:hyperlink>
      <w:r w:rsidRPr="00EC0582">
        <w:rPr>
          <w:rFonts w:ascii="Arial" w:eastAsia="Calibri" w:hAnsi="Arial" w:cs="Arial"/>
          <w:lang w:val="es-ES"/>
        </w:rPr>
        <w:t xml:space="preserve">.  Para más información, incluyendo fotografía, visite </w:t>
      </w:r>
      <w:hyperlink r:id="rId9" w:history="1">
        <w:r w:rsidRPr="00EC0582">
          <w:rPr>
            <w:rFonts w:ascii="Arial" w:eastAsia="Calibri" w:hAnsi="Arial" w:cs="Arial"/>
            <w:color w:val="254FB0"/>
            <w:lang w:val="es-ES"/>
          </w:rPr>
          <w:t>www.kiamedia.com</w:t>
        </w:r>
      </w:hyperlink>
      <w:r w:rsidRPr="00EC0582">
        <w:rPr>
          <w:rFonts w:ascii="Arial" w:eastAsia="Calibri" w:hAnsi="Arial" w:cs="Arial"/>
          <w:lang w:val="es-ES"/>
        </w:rPr>
        <w:t xml:space="preserve">.  Para recibir notificaciones personalizadas sobre las notas de prensa al momento de su publicación, suscríbase en </w:t>
      </w:r>
      <w:hyperlink r:id="rId10" w:history="1">
        <w:r w:rsidRPr="00EC0582">
          <w:rPr>
            <w:rFonts w:ascii="Arial" w:eastAsia="Calibri" w:hAnsi="Arial" w:cs="Arial"/>
            <w:color w:val="254FB0"/>
            <w:lang w:val="es-ES"/>
          </w:rPr>
          <w:t>www.kiamedia.com/us/en/newsalert</w:t>
        </w:r>
      </w:hyperlink>
      <w:r w:rsidRPr="00EC0582">
        <w:rPr>
          <w:rFonts w:ascii="Arial" w:eastAsia="Calibri" w:hAnsi="Arial" w:cs="Arial"/>
          <w:lang w:val="es-ES"/>
        </w:rPr>
        <w:t>.</w:t>
      </w:r>
    </w:p>
    <w:p w:rsidR="00EC0582" w:rsidRPr="00EC0582" w:rsidRDefault="00EC0582" w:rsidP="00EC0582">
      <w:pPr>
        <w:spacing w:after="0" w:line="360" w:lineRule="auto"/>
        <w:rPr>
          <w:rFonts w:ascii="Arial" w:hAnsi="Arial" w:cs="Arial"/>
          <w:lang w:val="es-ES"/>
        </w:rPr>
      </w:pPr>
      <w:r w:rsidRPr="00EC0582">
        <w:rPr>
          <w:rFonts w:ascii="Arial" w:hAnsi="Arial" w:cs="Arial"/>
          <w:b/>
          <w:sz w:val="14"/>
          <w:szCs w:val="14"/>
          <w:lang w:val="es-ES"/>
        </w:rPr>
        <w:t>* El Sorento y el Optima GDI (EX, SX &amp; Limited y algunos acabados LX solamente) son ensamblados en Estados Unidos utilizando piezas procedentes de Estados Unidos y de otros países del mundo</w:t>
      </w:r>
    </w:p>
    <w:p w:rsidR="00EC0582" w:rsidRPr="008C7808" w:rsidRDefault="00EC0582" w:rsidP="0084014B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:rsidR="0084014B" w:rsidRPr="0084014B" w:rsidRDefault="00EC0582" w:rsidP="0084014B">
      <w:pPr>
        <w:spacing w:after="0" w:line="240" w:lineRule="auto"/>
        <w:jc w:val="both"/>
        <w:rPr>
          <w:rFonts w:ascii="Arial" w:eastAsia="Calibri" w:hAnsi="Arial" w:cs="Arial"/>
          <w:b/>
          <w:u w:val="single"/>
        </w:rPr>
      </w:pPr>
      <w:r>
        <w:rPr>
          <w:rFonts w:ascii="Arial" w:eastAsia="Calibri" w:hAnsi="Arial" w:cs="Arial"/>
          <w:b/>
          <w:u w:val="single"/>
        </w:rPr>
        <w:t xml:space="preserve">Sobre el </w:t>
      </w:r>
      <w:r w:rsidR="0084014B" w:rsidRPr="0084014B">
        <w:rPr>
          <w:rFonts w:ascii="Arial" w:eastAsia="Calibri" w:hAnsi="Arial" w:cs="Arial"/>
          <w:b/>
          <w:u w:val="single"/>
        </w:rPr>
        <w:t>Hispanic Motor Press Awards</w:t>
      </w:r>
      <w:r w:rsidR="0084014B" w:rsidRPr="0084014B">
        <w:rPr>
          <w:rFonts w:ascii="Arial" w:eastAsia="Calibri" w:hAnsi="Arial" w:cs="Arial"/>
          <w:b/>
          <w:u w:val="single"/>
          <w:vertAlign w:val="superscript"/>
        </w:rPr>
        <w:t>®</w:t>
      </w:r>
    </w:p>
    <w:p w:rsidR="0084014B" w:rsidRPr="0084014B" w:rsidRDefault="0084014B" w:rsidP="0084014B">
      <w:pPr>
        <w:spacing w:after="0" w:line="240" w:lineRule="auto"/>
        <w:rPr>
          <w:rFonts w:ascii="Arial" w:eastAsia="Calibri" w:hAnsi="Arial" w:cs="Arial"/>
        </w:rPr>
      </w:pPr>
      <w:r w:rsidRPr="0084014B">
        <w:rPr>
          <w:rFonts w:ascii="Arial" w:eastAsia="Calibri" w:hAnsi="Arial" w:cs="Arial"/>
        </w:rPr>
        <w:t> </w:t>
      </w:r>
    </w:p>
    <w:p w:rsidR="0084014B" w:rsidRPr="008C7808" w:rsidRDefault="008C7808" w:rsidP="008C7808">
      <w:pPr>
        <w:spacing w:after="0" w:line="360" w:lineRule="auto"/>
        <w:ind w:firstLine="720"/>
        <w:rPr>
          <w:rFonts w:ascii="Arial" w:eastAsia="Calibri" w:hAnsi="Arial" w:cs="Arial"/>
          <w:lang w:val="es-ES"/>
        </w:rPr>
      </w:pPr>
      <w:r w:rsidRPr="008C7808">
        <w:rPr>
          <w:rFonts w:ascii="Arial" w:eastAsia="Calibri" w:hAnsi="Arial" w:cs="Arial"/>
          <w:lang w:val="es-ES"/>
        </w:rPr>
        <w:t>Desde el año 2010 el objetivo de los premios ha sido seleccionar las mejores ofertas en diseño general, comodidad del vehículo, seguridad, rendimiento, funcionalidad, la satisfacción del conductor y el costo final de los consumidores</w:t>
      </w:r>
      <w:r w:rsidR="007D6666">
        <w:rPr>
          <w:rFonts w:ascii="Arial" w:eastAsia="Calibri" w:hAnsi="Arial" w:cs="Arial"/>
          <w:lang w:val="es-ES"/>
        </w:rPr>
        <w:t>,</w:t>
      </w:r>
      <w:r w:rsidRPr="008C7808">
        <w:rPr>
          <w:rFonts w:ascii="Arial" w:eastAsia="Calibri" w:hAnsi="Arial" w:cs="Arial"/>
          <w:lang w:val="es-ES"/>
        </w:rPr>
        <w:t xml:space="preserve"> para seleccionar los vehículos que ofrecen el mejor valor para la familia hispana. </w:t>
      </w:r>
      <w:r w:rsidR="007D6666">
        <w:rPr>
          <w:rFonts w:ascii="Arial" w:eastAsia="Calibri" w:hAnsi="Arial" w:cs="Arial"/>
          <w:lang w:val="es-ES"/>
        </w:rPr>
        <w:t xml:space="preserve"> </w:t>
      </w:r>
      <w:r>
        <w:rPr>
          <w:rFonts w:ascii="Arial" w:eastAsia="Calibri" w:hAnsi="Arial" w:cs="Arial"/>
          <w:lang w:val="es-ES"/>
        </w:rPr>
        <w:t xml:space="preserve">El consumidor hispano merece saber la verdad </w:t>
      </w:r>
      <w:r w:rsidR="007D6666">
        <w:rPr>
          <w:rFonts w:ascii="Arial" w:eastAsia="Calibri" w:hAnsi="Arial" w:cs="Arial"/>
          <w:lang w:val="es-ES"/>
        </w:rPr>
        <w:t xml:space="preserve">sobre </w:t>
      </w:r>
      <w:r>
        <w:rPr>
          <w:rFonts w:ascii="Arial" w:eastAsia="Calibri" w:hAnsi="Arial" w:cs="Arial"/>
          <w:lang w:val="es-ES"/>
        </w:rPr>
        <w:t xml:space="preserve">que vehículos tiene el mejor valor en el mercado. </w:t>
      </w:r>
      <w:r w:rsidR="007D6666">
        <w:rPr>
          <w:rFonts w:ascii="Arial" w:eastAsia="Calibri" w:hAnsi="Arial" w:cs="Arial"/>
          <w:lang w:val="es-ES"/>
        </w:rPr>
        <w:t xml:space="preserve"> </w:t>
      </w:r>
      <w:r w:rsidRPr="008C7808">
        <w:rPr>
          <w:rFonts w:ascii="Arial" w:eastAsia="Calibri" w:hAnsi="Arial" w:cs="Arial"/>
          <w:lang w:val="es-ES"/>
        </w:rPr>
        <w:t xml:space="preserve">Para obtener más información y para averiguar acerca de los vehículos ganadores anteriores visite: www.hispanimotorpressawards.com </w:t>
      </w:r>
    </w:p>
    <w:p w:rsidR="0084014B" w:rsidRPr="008C7808" w:rsidRDefault="0084014B" w:rsidP="0084014B">
      <w:pPr>
        <w:spacing w:line="360" w:lineRule="auto"/>
        <w:rPr>
          <w:rFonts w:ascii="Arial" w:eastAsia="Calibri" w:hAnsi="Arial" w:cs="Arial"/>
          <w:lang w:val="es-ES"/>
        </w:rPr>
      </w:pPr>
    </w:p>
    <w:p w:rsidR="005B27FA" w:rsidRPr="00790E68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790E68">
        <w:rPr>
          <w:rFonts w:ascii="Arial" w:hAnsi="Arial" w:cs="Arial"/>
          <w:sz w:val="20"/>
          <w:szCs w:val="20"/>
        </w:rPr>
        <w:t># # #</w:t>
      </w:r>
    </w:p>
    <w:sectPr w:rsidR="005B27FA" w:rsidRPr="00790E68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4DD" w:rsidRDefault="003054DD" w:rsidP="00762EC6">
      <w:pPr>
        <w:spacing w:after="0" w:line="240" w:lineRule="auto"/>
      </w:pPr>
      <w:r>
        <w:separator/>
      </w:r>
    </w:p>
  </w:endnote>
  <w:endnote w:type="continuationSeparator" w:id="0">
    <w:p w:rsidR="003054DD" w:rsidRDefault="003054DD" w:rsidP="00762EC6">
      <w:pPr>
        <w:spacing w:after="0" w:line="240" w:lineRule="auto"/>
      </w:pPr>
      <w:r>
        <w:continuationSeparator/>
      </w:r>
    </w:p>
  </w:endnote>
  <w:endnote w:id="1">
    <w:p w:rsidR="00EC0582" w:rsidRPr="0071075B" w:rsidRDefault="00EC0582" w:rsidP="00EC0582">
      <w:pPr>
        <w:pStyle w:val="NoSpacing"/>
        <w:rPr>
          <w:lang w:val="es-ES"/>
        </w:rPr>
      </w:pPr>
      <w:r w:rsidRPr="007E1E8D">
        <w:rPr>
          <w:rStyle w:val="EndnoteReference"/>
          <w:rFonts w:ascii="Arial" w:hAnsi="Arial" w:cs="Arial"/>
          <w:sz w:val="14"/>
          <w:szCs w:val="14"/>
        </w:rPr>
        <w:endnoteRef/>
      </w:r>
      <w:r w:rsidRPr="0071075B">
        <w:rPr>
          <w:rFonts w:ascii="Arial" w:hAnsi="Arial" w:cs="Arial"/>
          <w:sz w:val="14"/>
          <w:szCs w:val="14"/>
          <w:lang w:val="es-ES"/>
        </w:rPr>
        <w:t xml:space="preserve"> 2015 K900 V8 están disponibles en modelos selectos, ciertos mercados y con disponibilidad limitada</w:t>
      </w:r>
      <w:r>
        <w:rPr>
          <w:rFonts w:ascii="Arial" w:hAnsi="Arial" w:cs="Arial"/>
          <w:sz w:val="14"/>
          <w:szCs w:val="14"/>
          <w:lang w:val="es-ES"/>
        </w:rPr>
        <w:t xml:space="preserve">. </w:t>
      </w:r>
    </w:p>
  </w:endnote>
  <w:endnote w:id="2">
    <w:p w:rsidR="00EC0582" w:rsidRPr="00E80B92" w:rsidRDefault="00EC0582" w:rsidP="00EC0582">
      <w:pPr>
        <w:pStyle w:val="HTMLPreformatted"/>
        <w:shd w:val="clear" w:color="auto" w:fill="FFFFFF"/>
        <w:rPr>
          <w:rFonts w:ascii="Arial" w:hAnsi="Arial" w:cs="Arial"/>
          <w:sz w:val="14"/>
          <w:szCs w:val="14"/>
          <w:lang w:val="es-ES"/>
        </w:rPr>
      </w:pPr>
      <w:r w:rsidRPr="00765BD9">
        <w:rPr>
          <w:rStyle w:val="EndnoteReference"/>
          <w:rFonts w:ascii="Arial" w:hAnsi="Arial" w:cs="Arial"/>
          <w:sz w:val="16"/>
          <w:szCs w:val="16"/>
        </w:rPr>
        <w:endnoteRef/>
      </w:r>
      <w:r w:rsidRPr="00E80B92">
        <w:rPr>
          <w:rFonts w:ascii="Arial" w:hAnsi="Arial" w:cs="Arial"/>
          <w:sz w:val="16"/>
          <w:szCs w:val="16"/>
          <w:lang w:val="es-ES"/>
        </w:rPr>
        <w:t xml:space="preserve"> </w:t>
      </w:r>
      <w:r w:rsidRPr="00E80B92">
        <w:rPr>
          <w:rFonts w:ascii="Arial" w:hAnsi="Arial" w:cs="Arial"/>
          <w:sz w:val="14"/>
          <w:szCs w:val="14"/>
          <w:lang w:val="es-ES"/>
        </w:rPr>
        <w:t xml:space="preserve">El 2015 Soul EV está en mercados selectos con disponibilidad limitada </w:t>
      </w:r>
    </w:p>
    <w:p w:rsidR="00EC0582" w:rsidRPr="00E80B92" w:rsidRDefault="00EC0582" w:rsidP="00EC0582">
      <w:pPr>
        <w:pStyle w:val="EndnoteText"/>
        <w:rPr>
          <w:lang w:val="es-E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4DD" w:rsidRDefault="003054DD" w:rsidP="00762EC6">
      <w:pPr>
        <w:spacing w:after="0" w:line="240" w:lineRule="auto"/>
      </w:pPr>
      <w:r>
        <w:separator/>
      </w:r>
    </w:p>
  </w:footnote>
  <w:footnote w:type="continuationSeparator" w:id="0">
    <w:p w:rsidR="003054DD" w:rsidRDefault="003054DD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14B" w:rsidRDefault="0084014B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 xml:space="preserve">Hispanic Motor Press Awards 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>Pag</w:t>
    </w:r>
    <w:r w:rsidR="00EC0582">
      <w:rPr>
        <w:rFonts w:ascii="Arial" w:hAnsi="Arial" w:cs="Arial"/>
        <w:b/>
      </w:rPr>
      <w:t>ina</w:t>
    </w:r>
    <w:r w:rsidRPr="00160F0B">
      <w:rPr>
        <w:rFonts w:ascii="Arial" w:hAnsi="Arial" w:cs="Arial"/>
        <w:b/>
      </w:rPr>
      <w:t xml:space="preserve">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1645D7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</w:t>
    </w:r>
    <w:r w:rsidR="00EC0582">
      <w:rPr>
        <w:rFonts w:ascii="Arial" w:hAnsi="Arial" w:cs="Arial"/>
        <w:b/>
      </w:rPr>
      <w:t>de</w:t>
    </w:r>
    <w:r w:rsidRPr="00160F0B">
      <w:rPr>
        <w:rFonts w:ascii="Arial" w:hAnsi="Arial" w:cs="Arial"/>
        <w:b/>
      </w:rPr>
      <w:t xml:space="preserve">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1645D7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499" w:rsidRDefault="00565499" w:rsidP="00255D5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1BBBC1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565499" w:rsidRDefault="00565499" w:rsidP="00255D59">
    <w:pPr>
      <w:pStyle w:val="Header"/>
      <w:tabs>
        <w:tab w:val="left" w:pos="6105"/>
      </w:tabs>
    </w:pP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18FCE7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4E18F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8EFBD3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66D6D4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D9B273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41891C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00B3E2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Default="00565499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</w:p>
  <w:p w:rsidR="001D67E3" w:rsidRPr="002F76E6" w:rsidRDefault="00AA66A4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Matias Cavallin</w:t>
    </w:r>
  </w:p>
  <w:p w:rsidR="00207EE7" w:rsidRDefault="00AA66A4" w:rsidP="00207EE7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 xml:space="preserve">Zeno Group </w:t>
    </w:r>
    <w:r w:rsidR="004106D3">
      <w:rPr>
        <w:rFonts w:ascii="Arial Narrow" w:hAnsi="Arial Narrow" w:cs="Arial"/>
        <w:color w:val="595959" w:themeColor="text1" w:themeTint="A6"/>
        <w:sz w:val="18"/>
        <w:szCs w:val="22"/>
      </w:rPr>
      <w:t>para</w:t>
    </w:r>
    <w:r>
      <w:rPr>
        <w:rFonts w:ascii="Arial Narrow" w:hAnsi="Arial Narrow" w:cs="Arial"/>
        <w:color w:val="595959" w:themeColor="text1" w:themeTint="A6"/>
        <w:sz w:val="18"/>
        <w:szCs w:val="22"/>
      </w:rPr>
      <w:t xml:space="preserve"> Kia Motors America</w:t>
    </w:r>
    <w:r w:rsidR="000610AF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</w:t>
    </w:r>
    <w:r w:rsidR="00207EE7" w:rsidRPr="00207EE7">
      <w:rPr>
        <w:rFonts w:ascii="Arial Narrow" w:hAnsi="Arial Narrow" w:cs="Arial"/>
        <w:color w:val="595959" w:themeColor="text1" w:themeTint="A6"/>
        <w:sz w:val="18"/>
        <w:szCs w:val="18"/>
      </w:rPr>
      <w:t xml:space="preserve"> </w:t>
    </w:r>
  </w:p>
  <w:p w:rsidR="00207EE7" w:rsidRDefault="00AA66A4" w:rsidP="00207EE7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18"/>
      </w:rPr>
      <w:t>310-566-2285</w:t>
    </w:r>
    <w:r w:rsidR="00207EE7" w:rsidRPr="00207EE7">
      <w:rPr>
        <w:rFonts w:ascii="Arial Narrow" w:hAnsi="Arial Narrow" w:cs="Arial"/>
        <w:color w:val="595959" w:themeColor="text1" w:themeTint="A6"/>
        <w:sz w:val="18"/>
        <w:szCs w:val="18"/>
      </w:rPr>
      <w:t xml:space="preserve"> </w:t>
    </w:r>
  </w:p>
  <w:p w:rsidR="00565499" w:rsidRPr="004D0E7E" w:rsidRDefault="00AA66A4" w:rsidP="00207EE7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rFonts w:ascii="Arial Narrow" w:hAnsi="Arial Narrow" w:cs="Arial"/>
        <w:color w:val="595959" w:themeColor="text1" w:themeTint="A6"/>
        <w:sz w:val="18"/>
        <w:szCs w:val="18"/>
      </w:rPr>
      <w:t>matias.cavallin</w:t>
    </w:r>
    <w:r w:rsidR="00207EE7" w:rsidRPr="00207EE7">
      <w:rPr>
        <w:rFonts w:ascii="Arial Narrow" w:hAnsi="Arial Narrow" w:cs="Arial"/>
        <w:color w:val="595959" w:themeColor="text1" w:themeTint="A6"/>
        <w:sz w:val="18"/>
        <w:szCs w:val="18"/>
      </w:rPr>
      <w:t xml:space="preserve">@zenogroup.com </w:t>
    </w:r>
    <w:r w:rsidR="003B05B2">
      <w:rPr>
        <w:noProof/>
        <w:color w:val="595959" w:themeColor="text1" w:themeTint="A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9CA95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97145"/>
    <w:multiLevelType w:val="hybridMultilevel"/>
    <w:tmpl w:val="6D527C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D1E0935"/>
    <w:multiLevelType w:val="hybridMultilevel"/>
    <w:tmpl w:val="5BC85C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3"/>
  </w:num>
  <w:num w:numId="6">
    <w:abstractNumId w:val="10"/>
  </w:num>
  <w:num w:numId="7">
    <w:abstractNumId w:val="9"/>
  </w:num>
  <w:num w:numId="8">
    <w:abstractNumId w:val="0"/>
  </w:num>
  <w:num w:numId="9">
    <w:abstractNumId w:val="7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trackRevisions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EE7"/>
    <w:rsid w:val="0000068F"/>
    <w:rsid w:val="00000B2A"/>
    <w:rsid w:val="00003DBC"/>
    <w:rsid w:val="00004AD3"/>
    <w:rsid w:val="00005201"/>
    <w:rsid w:val="00012AEB"/>
    <w:rsid w:val="000140E9"/>
    <w:rsid w:val="00015673"/>
    <w:rsid w:val="00017A21"/>
    <w:rsid w:val="00020170"/>
    <w:rsid w:val="00021A64"/>
    <w:rsid w:val="000235A6"/>
    <w:rsid w:val="000258CA"/>
    <w:rsid w:val="000263AD"/>
    <w:rsid w:val="00026B2B"/>
    <w:rsid w:val="00027D05"/>
    <w:rsid w:val="00036C11"/>
    <w:rsid w:val="0003791F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10AF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CDB"/>
    <w:rsid w:val="00077DB7"/>
    <w:rsid w:val="00077FB0"/>
    <w:rsid w:val="00082A50"/>
    <w:rsid w:val="00082E48"/>
    <w:rsid w:val="000850E5"/>
    <w:rsid w:val="00087595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4CD0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E03B0"/>
    <w:rsid w:val="000E0F28"/>
    <w:rsid w:val="000E198E"/>
    <w:rsid w:val="000E2EFF"/>
    <w:rsid w:val="000E4405"/>
    <w:rsid w:val="000E469E"/>
    <w:rsid w:val="000E7494"/>
    <w:rsid w:val="000F200E"/>
    <w:rsid w:val="000F205F"/>
    <w:rsid w:val="000F31EE"/>
    <w:rsid w:val="000F3E40"/>
    <w:rsid w:val="000F4187"/>
    <w:rsid w:val="000F71A9"/>
    <w:rsid w:val="000F7DCB"/>
    <w:rsid w:val="00100323"/>
    <w:rsid w:val="00100799"/>
    <w:rsid w:val="0010292B"/>
    <w:rsid w:val="00102D7B"/>
    <w:rsid w:val="00103DDC"/>
    <w:rsid w:val="00114E5D"/>
    <w:rsid w:val="00115623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068D"/>
    <w:rsid w:val="0013166B"/>
    <w:rsid w:val="00132B8D"/>
    <w:rsid w:val="00133474"/>
    <w:rsid w:val="0013563A"/>
    <w:rsid w:val="00135B56"/>
    <w:rsid w:val="0013668C"/>
    <w:rsid w:val="001459BA"/>
    <w:rsid w:val="001476DB"/>
    <w:rsid w:val="00151303"/>
    <w:rsid w:val="001518A7"/>
    <w:rsid w:val="0015201B"/>
    <w:rsid w:val="00152D49"/>
    <w:rsid w:val="00155833"/>
    <w:rsid w:val="00160DD3"/>
    <w:rsid w:val="001616F4"/>
    <w:rsid w:val="00161C9B"/>
    <w:rsid w:val="001645D7"/>
    <w:rsid w:val="001651B8"/>
    <w:rsid w:val="00165232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7053"/>
    <w:rsid w:val="001A7CF5"/>
    <w:rsid w:val="001B1A6E"/>
    <w:rsid w:val="001B30BB"/>
    <w:rsid w:val="001B78D8"/>
    <w:rsid w:val="001C4019"/>
    <w:rsid w:val="001C4351"/>
    <w:rsid w:val="001C50E3"/>
    <w:rsid w:val="001D20D5"/>
    <w:rsid w:val="001D226E"/>
    <w:rsid w:val="001D254D"/>
    <w:rsid w:val="001D46FA"/>
    <w:rsid w:val="001D50F7"/>
    <w:rsid w:val="001D5E3A"/>
    <w:rsid w:val="001D67E3"/>
    <w:rsid w:val="001E2BFF"/>
    <w:rsid w:val="001E3439"/>
    <w:rsid w:val="001F21FF"/>
    <w:rsid w:val="001F23E8"/>
    <w:rsid w:val="001F3E25"/>
    <w:rsid w:val="001F44B1"/>
    <w:rsid w:val="001F559C"/>
    <w:rsid w:val="001F658A"/>
    <w:rsid w:val="001F6D3C"/>
    <w:rsid w:val="001F6FD9"/>
    <w:rsid w:val="00201E12"/>
    <w:rsid w:val="0020349F"/>
    <w:rsid w:val="00206F8E"/>
    <w:rsid w:val="00207EE7"/>
    <w:rsid w:val="00211BDD"/>
    <w:rsid w:val="00213EB7"/>
    <w:rsid w:val="00213FF5"/>
    <w:rsid w:val="0021766D"/>
    <w:rsid w:val="00217E42"/>
    <w:rsid w:val="002214B1"/>
    <w:rsid w:val="00223B2F"/>
    <w:rsid w:val="00224893"/>
    <w:rsid w:val="00224A89"/>
    <w:rsid w:val="00224B0B"/>
    <w:rsid w:val="0023058B"/>
    <w:rsid w:val="00230A71"/>
    <w:rsid w:val="002325BC"/>
    <w:rsid w:val="00235602"/>
    <w:rsid w:val="002360E2"/>
    <w:rsid w:val="0023700F"/>
    <w:rsid w:val="00242207"/>
    <w:rsid w:val="00245434"/>
    <w:rsid w:val="00245F32"/>
    <w:rsid w:val="002507AA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6C69"/>
    <w:rsid w:val="00276D44"/>
    <w:rsid w:val="00276E97"/>
    <w:rsid w:val="00277CB6"/>
    <w:rsid w:val="00280454"/>
    <w:rsid w:val="00281216"/>
    <w:rsid w:val="00282491"/>
    <w:rsid w:val="0028327C"/>
    <w:rsid w:val="0028426F"/>
    <w:rsid w:val="0028773C"/>
    <w:rsid w:val="00287CD0"/>
    <w:rsid w:val="00287F03"/>
    <w:rsid w:val="00287F4F"/>
    <w:rsid w:val="00291314"/>
    <w:rsid w:val="00292601"/>
    <w:rsid w:val="0029310D"/>
    <w:rsid w:val="00293A94"/>
    <w:rsid w:val="00295266"/>
    <w:rsid w:val="00296FF0"/>
    <w:rsid w:val="002A3B4C"/>
    <w:rsid w:val="002A6380"/>
    <w:rsid w:val="002A6D53"/>
    <w:rsid w:val="002A7452"/>
    <w:rsid w:val="002B0E60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930"/>
    <w:rsid w:val="002D7C90"/>
    <w:rsid w:val="002D7D7A"/>
    <w:rsid w:val="002E14E2"/>
    <w:rsid w:val="002E152B"/>
    <w:rsid w:val="002E30B6"/>
    <w:rsid w:val="002E3C97"/>
    <w:rsid w:val="002E7271"/>
    <w:rsid w:val="002F1043"/>
    <w:rsid w:val="002F168F"/>
    <w:rsid w:val="002F1E6C"/>
    <w:rsid w:val="002F3C35"/>
    <w:rsid w:val="002F4F9D"/>
    <w:rsid w:val="002F6C0E"/>
    <w:rsid w:val="002F7794"/>
    <w:rsid w:val="00300FC7"/>
    <w:rsid w:val="003037B4"/>
    <w:rsid w:val="0030522B"/>
    <w:rsid w:val="003054DD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5C4E"/>
    <w:rsid w:val="00337DB5"/>
    <w:rsid w:val="00341F8D"/>
    <w:rsid w:val="00342230"/>
    <w:rsid w:val="003435C1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088A"/>
    <w:rsid w:val="00370E70"/>
    <w:rsid w:val="003729ED"/>
    <w:rsid w:val="0037417D"/>
    <w:rsid w:val="00374818"/>
    <w:rsid w:val="003756B9"/>
    <w:rsid w:val="003764FC"/>
    <w:rsid w:val="00377173"/>
    <w:rsid w:val="00377619"/>
    <w:rsid w:val="003806BD"/>
    <w:rsid w:val="00384329"/>
    <w:rsid w:val="0038470A"/>
    <w:rsid w:val="00384DDD"/>
    <w:rsid w:val="00386182"/>
    <w:rsid w:val="00387A47"/>
    <w:rsid w:val="00390E22"/>
    <w:rsid w:val="00390F48"/>
    <w:rsid w:val="00391602"/>
    <w:rsid w:val="003924D2"/>
    <w:rsid w:val="00396CB4"/>
    <w:rsid w:val="003A1BEC"/>
    <w:rsid w:val="003A2D59"/>
    <w:rsid w:val="003A47A0"/>
    <w:rsid w:val="003B0457"/>
    <w:rsid w:val="003B05B2"/>
    <w:rsid w:val="003B1239"/>
    <w:rsid w:val="003B1896"/>
    <w:rsid w:val="003B1A8F"/>
    <w:rsid w:val="003B227D"/>
    <w:rsid w:val="003B3972"/>
    <w:rsid w:val="003B3B51"/>
    <w:rsid w:val="003B53E3"/>
    <w:rsid w:val="003B6920"/>
    <w:rsid w:val="003B6B15"/>
    <w:rsid w:val="003B74C8"/>
    <w:rsid w:val="003C0030"/>
    <w:rsid w:val="003C05C9"/>
    <w:rsid w:val="003C0BEE"/>
    <w:rsid w:val="003C157A"/>
    <w:rsid w:val="003C1C4A"/>
    <w:rsid w:val="003C1D6F"/>
    <w:rsid w:val="003C33E1"/>
    <w:rsid w:val="003C5506"/>
    <w:rsid w:val="003D298F"/>
    <w:rsid w:val="003D4A78"/>
    <w:rsid w:val="003D5B27"/>
    <w:rsid w:val="003D6D2B"/>
    <w:rsid w:val="003E55B8"/>
    <w:rsid w:val="003E6359"/>
    <w:rsid w:val="003F0F4E"/>
    <w:rsid w:val="003F5966"/>
    <w:rsid w:val="003F5DA6"/>
    <w:rsid w:val="003F6D33"/>
    <w:rsid w:val="00400E53"/>
    <w:rsid w:val="00403A24"/>
    <w:rsid w:val="00405688"/>
    <w:rsid w:val="00405E98"/>
    <w:rsid w:val="00406098"/>
    <w:rsid w:val="00406DCC"/>
    <w:rsid w:val="004103AB"/>
    <w:rsid w:val="004106D3"/>
    <w:rsid w:val="004107A9"/>
    <w:rsid w:val="00411E2C"/>
    <w:rsid w:val="0041795F"/>
    <w:rsid w:val="00417C75"/>
    <w:rsid w:val="0042019B"/>
    <w:rsid w:val="00420346"/>
    <w:rsid w:val="00421D1C"/>
    <w:rsid w:val="004234C3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145B"/>
    <w:rsid w:val="004524DD"/>
    <w:rsid w:val="00452FD4"/>
    <w:rsid w:val="00454482"/>
    <w:rsid w:val="00454C99"/>
    <w:rsid w:val="00455426"/>
    <w:rsid w:val="004571F0"/>
    <w:rsid w:val="00461614"/>
    <w:rsid w:val="004623A7"/>
    <w:rsid w:val="00463F6B"/>
    <w:rsid w:val="0046798C"/>
    <w:rsid w:val="004679CD"/>
    <w:rsid w:val="0047081E"/>
    <w:rsid w:val="0047176E"/>
    <w:rsid w:val="0047397B"/>
    <w:rsid w:val="0047422B"/>
    <w:rsid w:val="00475B4D"/>
    <w:rsid w:val="004763D3"/>
    <w:rsid w:val="0047708D"/>
    <w:rsid w:val="004775D4"/>
    <w:rsid w:val="004812EF"/>
    <w:rsid w:val="004835C7"/>
    <w:rsid w:val="00484816"/>
    <w:rsid w:val="004857AF"/>
    <w:rsid w:val="0049229E"/>
    <w:rsid w:val="00494814"/>
    <w:rsid w:val="004952B6"/>
    <w:rsid w:val="00497130"/>
    <w:rsid w:val="004A3537"/>
    <w:rsid w:val="004A3CE4"/>
    <w:rsid w:val="004A5749"/>
    <w:rsid w:val="004A6BF9"/>
    <w:rsid w:val="004B048F"/>
    <w:rsid w:val="004B0CB7"/>
    <w:rsid w:val="004B2257"/>
    <w:rsid w:val="004B25F3"/>
    <w:rsid w:val="004B4FB0"/>
    <w:rsid w:val="004B5ABC"/>
    <w:rsid w:val="004B5DDE"/>
    <w:rsid w:val="004B6067"/>
    <w:rsid w:val="004C01A6"/>
    <w:rsid w:val="004C02D9"/>
    <w:rsid w:val="004C02E4"/>
    <w:rsid w:val="004C0E61"/>
    <w:rsid w:val="004C1127"/>
    <w:rsid w:val="004C23DA"/>
    <w:rsid w:val="004C28EE"/>
    <w:rsid w:val="004C2DB1"/>
    <w:rsid w:val="004C5F03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4248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9D8"/>
    <w:rsid w:val="00511F2F"/>
    <w:rsid w:val="0051238E"/>
    <w:rsid w:val="00512863"/>
    <w:rsid w:val="0051383F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DCC"/>
    <w:rsid w:val="0053414B"/>
    <w:rsid w:val="005356D4"/>
    <w:rsid w:val="005356E5"/>
    <w:rsid w:val="00535CAB"/>
    <w:rsid w:val="00540452"/>
    <w:rsid w:val="00541EDE"/>
    <w:rsid w:val="00543727"/>
    <w:rsid w:val="005453C7"/>
    <w:rsid w:val="005455AE"/>
    <w:rsid w:val="00546877"/>
    <w:rsid w:val="00552A6D"/>
    <w:rsid w:val="00553A27"/>
    <w:rsid w:val="005547AF"/>
    <w:rsid w:val="00556BAC"/>
    <w:rsid w:val="00556D0F"/>
    <w:rsid w:val="00556DAB"/>
    <w:rsid w:val="00563D5D"/>
    <w:rsid w:val="005652E1"/>
    <w:rsid w:val="00565499"/>
    <w:rsid w:val="00566289"/>
    <w:rsid w:val="00567376"/>
    <w:rsid w:val="005679A9"/>
    <w:rsid w:val="00570571"/>
    <w:rsid w:val="00573A6E"/>
    <w:rsid w:val="005751B0"/>
    <w:rsid w:val="00575248"/>
    <w:rsid w:val="00576CB5"/>
    <w:rsid w:val="005779C8"/>
    <w:rsid w:val="00580948"/>
    <w:rsid w:val="0058203D"/>
    <w:rsid w:val="00582157"/>
    <w:rsid w:val="00582661"/>
    <w:rsid w:val="00582DF1"/>
    <w:rsid w:val="0058307C"/>
    <w:rsid w:val="00584475"/>
    <w:rsid w:val="00584710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A529B"/>
    <w:rsid w:val="005A6CCB"/>
    <w:rsid w:val="005B0185"/>
    <w:rsid w:val="005B27FA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155F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1243"/>
    <w:rsid w:val="00611FC2"/>
    <w:rsid w:val="00614E9E"/>
    <w:rsid w:val="006244C7"/>
    <w:rsid w:val="006246D6"/>
    <w:rsid w:val="006254B3"/>
    <w:rsid w:val="006256A6"/>
    <w:rsid w:val="00626495"/>
    <w:rsid w:val="00627E0E"/>
    <w:rsid w:val="00632986"/>
    <w:rsid w:val="00641237"/>
    <w:rsid w:val="00641464"/>
    <w:rsid w:val="00641DB3"/>
    <w:rsid w:val="00645199"/>
    <w:rsid w:val="00646FCD"/>
    <w:rsid w:val="006504D1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2775"/>
    <w:rsid w:val="00672BE3"/>
    <w:rsid w:val="00672C98"/>
    <w:rsid w:val="00681FA0"/>
    <w:rsid w:val="00684805"/>
    <w:rsid w:val="00684F74"/>
    <w:rsid w:val="006871A4"/>
    <w:rsid w:val="00687799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7ED9"/>
    <w:rsid w:val="006B2702"/>
    <w:rsid w:val="006B2FF6"/>
    <w:rsid w:val="006B34E8"/>
    <w:rsid w:val="006B4717"/>
    <w:rsid w:val="006C13AA"/>
    <w:rsid w:val="006C1CD7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BC"/>
    <w:rsid w:val="00701486"/>
    <w:rsid w:val="0070150C"/>
    <w:rsid w:val="00702E68"/>
    <w:rsid w:val="00703F20"/>
    <w:rsid w:val="00706E82"/>
    <w:rsid w:val="007071B4"/>
    <w:rsid w:val="00707809"/>
    <w:rsid w:val="00707DF6"/>
    <w:rsid w:val="0071253A"/>
    <w:rsid w:val="0071357A"/>
    <w:rsid w:val="0071454C"/>
    <w:rsid w:val="00715F6F"/>
    <w:rsid w:val="007201B9"/>
    <w:rsid w:val="0072057F"/>
    <w:rsid w:val="00722CCF"/>
    <w:rsid w:val="00725ECF"/>
    <w:rsid w:val="0073405A"/>
    <w:rsid w:val="00736339"/>
    <w:rsid w:val="0073670F"/>
    <w:rsid w:val="00740481"/>
    <w:rsid w:val="00751870"/>
    <w:rsid w:val="00751C71"/>
    <w:rsid w:val="00752E68"/>
    <w:rsid w:val="00753373"/>
    <w:rsid w:val="0075604D"/>
    <w:rsid w:val="007571C1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3B47"/>
    <w:rsid w:val="007947A3"/>
    <w:rsid w:val="007A0AD2"/>
    <w:rsid w:val="007A1675"/>
    <w:rsid w:val="007A290C"/>
    <w:rsid w:val="007A352F"/>
    <w:rsid w:val="007A6BD5"/>
    <w:rsid w:val="007B1BED"/>
    <w:rsid w:val="007B23C3"/>
    <w:rsid w:val="007B2E18"/>
    <w:rsid w:val="007B3C49"/>
    <w:rsid w:val="007B5CA4"/>
    <w:rsid w:val="007B60C8"/>
    <w:rsid w:val="007C12B1"/>
    <w:rsid w:val="007C1AD2"/>
    <w:rsid w:val="007C2E92"/>
    <w:rsid w:val="007C3639"/>
    <w:rsid w:val="007C4E26"/>
    <w:rsid w:val="007D28EB"/>
    <w:rsid w:val="007D3035"/>
    <w:rsid w:val="007D38FC"/>
    <w:rsid w:val="007D48EB"/>
    <w:rsid w:val="007D5800"/>
    <w:rsid w:val="007D6666"/>
    <w:rsid w:val="007E1BA6"/>
    <w:rsid w:val="007E40F0"/>
    <w:rsid w:val="007E58A5"/>
    <w:rsid w:val="007E769F"/>
    <w:rsid w:val="007F3886"/>
    <w:rsid w:val="007F3A51"/>
    <w:rsid w:val="007F3DD4"/>
    <w:rsid w:val="007F4CD5"/>
    <w:rsid w:val="0080017E"/>
    <w:rsid w:val="00803807"/>
    <w:rsid w:val="008044FC"/>
    <w:rsid w:val="00804CA7"/>
    <w:rsid w:val="00804CD7"/>
    <w:rsid w:val="008061A9"/>
    <w:rsid w:val="008065A6"/>
    <w:rsid w:val="00807BDB"/>
    <w:rsid w:val="0081208A"/>
    <w:rsid w:val="0081299A"/>
    <w:rsid w:val="008166CE"/>
    <w:rsid w:val="008166F9"/>
    <w:rsid w:val="008173D3"/>
    <w:rsid w:val="00817493"/>
    <w:rsid w:val="00820B09"/>
    <w:rsid w:val="00822DFB"/>
    <w:rsid w:val="008259E6"/>
    <w:rsid w:val="00826B21"/>
    <w:rsid w:val="00827E22"/>
    <w:rsid w:val="008313E1"/>
    <w:rsid w:val="00832B55"/>
    <w:rsid w:val="00836CF3"/>
    <w:rsid w:val="00837248"/>
    <w:rsid w:val="00837A5A"/>
    <w:rsid w:val="0084014B"/>
    <w:rsid w:val="00841E8D"/>
    <w:rsid w:val="0084387E"/>
    <w:rsid w:val="00846AA4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473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B0"/>
    <w:rsid w:val="008B3E2C"/>
    <w:rsid w:val="008B55D6"/>
    <w:rsid w:val="008B56E4"/>
    <w:rsid w:val="008C04E7"/>
    <w:rsid w:val="008C1064"/>
    <w:rsid w:val="008C2035"/>
    <w:rsid w:val="008C2EB7"/>
    <w:rsid w:val="008C308F"/>
    <w:rsid w:val="008C3D3A"/>
    <w:rsid w:val="008C3E71"/>
    <w:rsid w:val="008C5762"/>
    <w:rsid w:val="008C6EEF"/>
    <w:rsid w:val="008C7808"/>
    <w:rsid w:val="008D1236"/>
    <w:rsid w:val="008D1C3D"/>
    <w:rsid w:val="008D365F"/>
    <w:rsid w:val="008D47BA"/>
    <w:rsid w:val="008D4CE1"/>
    <w:rsid w:val="008D69D8"/>
    <w:rsid w:val="008D71F3"/>
    <w:rsid w:val="008D766C"/>
    <w:rsid w:val="008E16F7"/>
    <w:rsid w:val="008E1EED"/>
    <w:rsid w:val="008E23D7"/>
    <w:rsid w:val="008E29DB"/>
    <w:rsid w:val="008E4C2D"/>
    <w:rsid w:val="008E5FB9"/>
    <w:rsid w:val="008E63E6"/>
    <w:rsid w:val="008F2FE8"/>
    <w:rsid w:val="008F4342"/>
    <w:rsid w:val="008F53F9"/>
    <w:rsid w:val="0090042B"/>
    <w:rsid w:val="00901C6C"/>
    <w:rsid w:val="00902D4E"/>
    <w:rsid w:val="00904CE7"/>
    <w:rsid w:val="00905D58"/>
    <w:rsid w:val="00907166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315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525C"/>
    <w:rsid w:val="00946DBD"/>
    <w:rsid w:val="00947553"/>
    <w:rsid w:val="0094765F"/>
    <w:rsid w:val="009527F9"/>
    <w:rsid w:val="00952B7A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202E"/>
    <w:rsid w:val="00983DCE"/>
    <w:rsid w:val="00985D37"/>
    <w:rsid w:val="009869A5"/>
    <w:rsid w:val="0099117D"/>
    <w:rsid w:val="009911D5"/>
    <w:rsid w:val="00991D8B"/>
    <w:rsid w:val="00993DEA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0CBD"/>
    <w:rsid w:val="009D2B88"/>
    <w:rsid w:val="009D3210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73A3"/>
    <w:rsid w:val="009E75B3"/>
    <w:rsid w:val="009F0476"/>
    <w:rsid w:val="009F140E"/>
    <w:rsid w:val="009F3114"/>
    <w:rsid w:val="009F3507"/>
    <w:rsid w:val="00A00F05"/>
    <w:rsid w:val="00A013CF"/>
    <w:rsid w:val="00A016FD"/>
    <w:rsid w:val="00A0209F"/>
    <w:rsid w:val="00A02C5D"/>
    <w:rsid w:val="00A034E8"/>
    <w:rsid w:val="00A04087"/>
    <w:rsid w:val="00A043BC"/>
    <w:rsid w:val="00A050E3"/>
    <w:rsid w:val="00A07BFB"/>
    <w:rsid w:val="00A12F39"/>
    <w:rsid w:val="00A132F0"/>
    <w:rsid w:val="00A1331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5D6E"/>
    <w:rsid w:val="00A40458"/>
    <w:rsid w:val="00A4349C"/>
    <w:rsid w:val="00A44289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1ED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5CE8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F49"/>
    <w:rsid w:val="00A964BD"/>
    <w:rsid w:val="00A973B4"/>
    <w:rsid w:val="00A97645"/>
    <w:rsid w:val="00AA1543"/>
    <w:rsid w:val="00AA42DD"/>
    <w:rsid w:val="00AA49C1"/>
    <w:rsid w:val="00AA4EB8"/>
    <w:rsid w:val="00AA51F5"/>
    <w:rsid w:val="00AA66A4"/>
    <w:rsid w:val="00AB157D"/>
    <w:rsid w:val="00AB24E4"/>
    <w:rsid w:val="00AB30FA"/>
    <w:rsid w:val="00AB3535"/>
    <w:rsid w:val="00AB6154"/>
    <w:rsid w:val="00AC07C0"/>
    <w:rsid w:val="00AC0CAA"/>
    <w:rsid w:val="00AC285C"/>
    <w:rsid w:val="00AC3EDE"/>
    <w:rsid w:val="00AC4FD3"/>
    <w:rsid w:val="00AC6316"/>
    <w:rsid w:val="00AD05A8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F105B"/>
    <w:rsid w:val="00AF703C"/>
    <w:rsid w:val="00B005F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3CE1"/>
    <w:rsid w:val="00B14BB5"/>
    <w:rsid w:val="00B14BF8"/>
    <w:rsid w:val="00B156EE"/>
    <w:rsid w:val="00B15D0D"/>
    <w:rsid w:val="00B15E73"/>
    <w:rsid w:val="00B16D6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5936"/>
    <w:rsid w:val="00B47324"/>
    <w:rsid w:val="00B5307C"/>
    <w:rsid w:val="00B53FCE"/>
    <w:rsid w:val="00B54ACB"/>
    <w:rsid w:val="00B5791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2B1F"/>
    <w:rsid w:val="00B73F55"/>
    <w:rsid w:val="00B77314"/>
    <w:rsid w:val="00B774DA"/>
    <w:rsid w:val="00B824FE"/>
    <w:rsid w:val="00B8319C"/>
    <w:rsid w:val="00B85AE6"/>
    <w:rsid w:val="00B9203C"/>
    <w:rsid w:val="00B93FF4"/>
    <w:rsid w:val="00B95CCE"/>
    <w:rsid w:val="00B965CD"/>
    <w:rsid w:val="00BA26C5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752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3DE6"/>
    <w:rsid w:val="00BF43BF"/>
    <w:rsid w:val="00BF567B"/>
    <w:rsid w:val="00BF6964"/>
    <w:rsid w:val="00BF6FDF"/>
    <w:rsid w:val="00C007A5"/>
    <w:rsid w:val="00C03B3D"/>
    <w:rsid w:val="00C04703"/>
    <w:rsid w:val="00C07E98"/>
    <w:rsid w:val="00C10FAE"/>
    <w:rsid w:val="00C12775"/>
    <w:rsid w:val="00C12D36"/>
    <w:rsid w:val="00C13B01"/>
    <w:rsid w:val="00C16274"/>
    <w:rsid w:val="00C218CB"/>
    <w:rsid w:val="00C222C1"/>
    <w:rsid w:val="00C22BDA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2A5D"/>
    <w:rsid w:val="00C458CC"/>
    <w:rsid w:val="00C45D07"/>
    <w:rsid w:val="00C45FEF"/>
    <w:rsid w:val="00C503D8"/>
    <w:rsid w:val="00C50BAE"/>
    <w:rsid w:val="00C524AF"/>
    <w:rsid w:val="00C545C7"/>
    <w:rsid w:val="00C55271"/>
    <w:rsid w:val="00C5638D"/>
    <w:rsid w:val="00C56687"/>
    <w:rsid w:val="00C607F7"/>
    <w:rsid w:val="00C62293"/>
    <w:rsid w:val="00C64421"/>
    <w:rsid w:val="00C65604"/>
    <w:rsid w:val="00C67F04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C02"/>
    <w:rsid w:val="00CB1669"/>
    <w:rsid w:val="00CB28C3"/>
    <w:rsid w:val="00CB44BB"/>
    <w:rsid w:val="00CB58C6"/>
    <w:rsid w:val="00CC21CE"/>
    <w:rsid w:val="00CC483C"/>
    <w:rsid w:val="00CC4DFF"/>
    <w:rsid w:val="00CC52B6"/>
    <w:rsid w:val="00CC6E8A"/>
    <w:rsid w:val="00CD51E1"/>
    <w:rsid w:val="00CD688D"/>
    <w:rsid w:val="00CD7B1F"/>
    <w:rsid w:val="00CE16F2"/>
    <w:rsid w:val="00CE269D"/>
    <w:rsid w:val="00CE26C0"/>
    <w:rsid w:val="00CE5D39"/>
    <w:rsid w:val="00CE7225"/>
    <w:rsid w:val="00CF1060"/>
    <w:rsid w:val="00CF11F8"/>
    <w:rsid w:val="00CF49DC"/>
    <w:rsid w:val="00CF4C17"/>
    <w:rsid w:val="00CF6E5F"/>
    <w:rsid w:val="00CF7DE5"/>
    <w:rsid w:val="00D00E6A"/>
    <w:rsid w:val="00D02F94"/>
    <w:rsid w:val="00D0371E"/>
    <w:rsid w:val="00D03F5C"/>
    <w:rsid w:val="00D056FF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57F1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47090"/>
    <w:rsid w:val="00D47705"/>
    <w:rsid w:val="00D51D4D"/>
    <w:rsid w:val="00D52DF3"/>
    <w:rsid w:val="00D53371"/>
    <w:rsid w:val="00D53F42"/>
    <w:rsid w:val="00D55D45"/>
    <w:rsid w:val="00D56870"/>
    <w:rsid w:val="00D6376F"/>
    <w:rsid w:val="00D64C9B"/>
    <w:rsid w:val="00D6663C"/>
    <w:rsid w:val="00D66A00"/>
    <w:rsid w:val="00D67817"/>
    <w:rsid w:val="00D73819"/>
    <w:rsid w:val="00D80065"/>
    <w:rsid w:val="00D808D1"/>
    <w:rsid w:val="00D834FA"/>
    <w:rsid w:val="00D876C8"/>
    <w:rsid w:val="00D9146C"/>
    <w:rsid w:val="00D9205B"/>
    <w:rsid w:val="00D9480C"/>
    <w:rsid w:val="00D95972"/>
    <w:rsid w:val="00DA28EE"/>
    <w:rsid w:val="00DA3098"/>
    <w:rsid w:val="00DA39E4"/>
    <w:rsid w:val="00DA697E"/>
    <w:rsid w:val="00DB107E"/>
    <w:rsid w:val="00DB295B"/>
    <w:rsid w:val="00DB5479"/>
    <w:rsid w:val="00DB6494"/>
    <w:rsid w:val="00DC05F7"/>
    <w:rsid w:val="00DC0DC1"/>
    <w:rsid w:val="00DC36EC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265A"/>
    <w:rsid w:val="00DE474D"/>
    <w:rsid w:val="00DE636C"/>
    <w:rsid w:val="00DE6596"/>
    <w:rsid w:val="00DE69DC"/>
    <w:rsid w:val="00DF02AC"/>
    <w:rsid w:val="00DF26E1"/>
    <w:rsid w:val="00DF2D0A"/>
    <w:rsid w:val="00DF2F01"/>
    <w:rsid w:val="00DF316B"/>
    <w:rsid w:val="00DF4138"/>
    <w:rsid w:val="00E00FCD"/>
    <w:rsid w:val="00E01B7C"/>
    <w:rsid w:val="00E04DDE"/>
    <w:rsid w:val="00E06890"/>
    <w:rsid w:val="00E11082"/>
    <w:rsid w:val="00E126A1"/>
    <w:rsid w:val="00E15011"/>
    <w:rsid w:val="00E17127"/>
    <w:rsid w:val="00E17693"/>
    <w:rsid w:val="00E22C91"/>
    <w:rsid w:val="00E23616"/>
    <w:rsid w:val="00E24659"/>
    <w:rsid w:val="00E2557C"/>
    <w:rsid w:val="00E271DD"/>
    <w:rsid w:val="00E336F6"/>
    <w:rsid w:val="00E34346"/>
    <w:rsid w:val="00E42660"/>
    <w:rsid w:val="00E436F4"/>
    <w:rsid w:val="00E43D44"/>
    <w:rsid w:val="00E44581"/>
    <w:rsid w:val="00E45668"/>
    <w:rsid w:val="00E46D11"/>
    <w:rsid w:val="00E475BC"/>
    <w:rsid w:val="00E52885"/>
    <w:rsid w:val="00E52EEE"/>
    <w:rsid w:val="00E5347B"/>
    <w:rsid w:val="00E53917"/>
    <w:rsid w:val="00E54209"/>
    <w:rsid w:val="00E54B14"/>
    <w:rsid w:val="00E61521"/>
    <w:rsid w:val="00E62346"/>
    <w:rsid w:val="00E624DC"/>
    <w:rsid w:val="00E67E77"/>
    <w:rsid w:val="00E71295"/>
    <w:rsid w:val="00E716C5"/>
    <w:rsid w:val="00E73003"/>
    <w:rsid w:val="00E7402D"/>
    <w:rsid w:val="00E75BAF"/>
    <w:rsid w:val="00E766D0"/>
    <w:rsid w:val="00E8012B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04B4"/>
    <w:rsid w:val="00E93CD9"/>
    <w:rsid w:val="00E94F3E"/>
    <w:rsid w:val="00E95AB6"/>
    <w:rsid w:val="00EA0940"/>
    <w:rsid w:val="00EA33C2"/>
    <w:rsid w:val="00EB1046"/>
    <w:rsid w:val="00EB213D"/>
    <w:rsid w:val="00EB2E46"/>
    <w:rsid w:val="00EB38A8"/>
    <w:rsid w:val="00EB4484"/>
    <w:rsid w:val="00EB5C3C"/>
    <w:rsid w:val="00EB605B"/>
    <w:rsid w:val="00EB6E64"/>
    <w:rsid w:val="00EC030F"/>
    <w:rsid w:val="00EC0582"/>
    <w:rsid w:val="00EC49F2"/>
    <w:rsid w:val="00EC5E45"/>
    <w:rsid w:val="00EC7C10"/>
    <w:rsid w:val="00ED1F18"/>
    <w:rsid w:val="00ED3F96"/>
    <w:rsid w:val="00ED4F3A"/>
    <w:rsid w:val="00ED54E3"/>
    <w:rsid w:val="00ED65E9"/>
    <w:rsid w:val="00ED696F"/>
    <w:rsid w:val="00ED7573"/>
    <w:rsid w:val="00EE22F3"/>
    <w:rsid w:val="00EE2D2E"/>
    <w:rsid w:val="00EE52C3"/>
    <w:rsid w:val="00EE6D57"/>
    <w:rsid w:val="00EF11C5"/>
    <w:rsid w:val="00EF215B"/>
    <w:rsid w:val="00EF4C38"/>
    <w:rsid w:val="00EF5162"/>
    <w:rsid w:val="00EF6AAB"/>
    <w:rsid w:val="00EF6D11"/>
    <w:rsid w:val="00EF7BF0"/>
    <w:rsid w:val="00EF7D1D"/>
    <w:rsid w:val="00F01046"/>
    <w:rsid w:val="00F010CE"/>
    <w:rsid w:val="00F0265C"/>
    <w:rsid w:val="00F040BF"/>
    <w:rsid w:val="00F07CAC"/>
    <w:rsid w:val="00F11865"/>
    <w:rsid w:val="00F119A8"/>
    <w:rsid w:val="00F16A50"/>
    <w:rsid w:val="00F25624"/>
    <w:rsid w:val="00F26227"/>
    <w:rsid w:val="00F26793"/>
    <w:rsid w:val="00F3031A"/>
    <w:rsid w:val="00F30F05"/>
    <w:rsid w:val="00F31525"/>
    <w:rsid w:val="00F3175A"/>
    <w:rsid w:val="00F35704"/>
    <w:rsid w:val="00F35731"/>
    <w:rsid w:val="00F36E7F"/>
    <w:rsid w:val="00F4267F"/>
    <w:rsid w:val="00F44E36"/>
    <w:rsid w:val="00F46218"/>
    <w:rsid w:val="00F501A8"/>
    <w:rsid w:val="00F52A86"/>
    <w:rsid w:val="00F537B2"/>
    <w:rsid w:val="00F538B0"/>
    <w:rsid w:val="00F64178"/>
    <w:rsid w:val="00F6527A"/>
    <w:rsid w:val="00F653D9"/>
    <w:rsid w:val="00F65729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8FF"/>
    <w:rsid w:val="00FA1C33"/>
    <w:rsid w:val="00FA23E0"/>
    <w:rsid w:val="00FA56FA"/>
    <w:rsid w:val="00FA655D"/>
    <w:rsid w:val="00FA7885"/>
    <w:rsid w:val="00FB0E8F"/>
    <w:rsid w:val="00FB2DE4"/>
    <w:rsid w:val="00FB58B0"/>
    <w:rsid w:val="00FB78FB"/>
    <w:rsid w:val="00FC3415"/>
    <w:rsid w:val="00FC3E0E"/>
    <w:rsid w:val="00FC4E8A"/>
    <w:rsid w:val="00FC52B9"/>
    <w:rsid w:val="00FC5A4D"/>
    <w:rsid w:val="00FC661D"/>
    <w:rsid w:val="00FC69C9"/>
    <w:rsid w:val="00FC6BE1"/>
    <w:rsid w:val="00FC6DEF"/>
    <w:rsid w:val="00FD1B84"/>
    <w:rsid w:val="00FE0CCA"/>
    <w:rsid w:val="00FE7DFD"/>
    <w:rsid w:val="00FF0344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F055326F-75DD-47AC-8EA8-C2C9FD6EE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91D8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91D8B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kiamedia.com/us/en/newsaler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037065\Documents\Custom%20Office%20Templates\2016%20Sportage%20Overview_final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12AB8-DB05-44EF-AA21-417C1911D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 Sportage Overview_final </Template>
  <TotalTime>0</TotalTime>
  <Pages>2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Gonzalez, Karla</dc:creator>
  <cp:lastModifiedBy>Cavallin, Matias</cp:lastModifiedBy>
  <cp:revision>2</cp:revision>
  <cp:lastPrinted>2015-11-19T23:20:00Z</cp:lastPrinted>
  <dcterms:created xsi:type="dcterms:W3CDTF">2015-11-20T19:03:00Z</dcterms:created>
  <dcterms:modified xsi:type="dcterms:W3CDTF">2015-11-20T19:03:00Z</dcterms:modified>
</cp:coreProperties>
</file>