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A05EB" w14:textId="6EA38B5F" w:rsidR="00FD2EBF" w:rsidRDefault="001B1644" w:rsidP="00975325">
      <w:pPr>
        <w:pStyle w:val="Body"/>
      </w:pPr>
      <w:r w:rsidRPr="002D47C2">
        <w:rPr>
          <w:b/>
          <w:sz w:val="24"/>
          <w:szCs w:val="24"/>
        </w:rPr>
        <w:t>PAUL GAUDIO</w:t>
      </w:r>
      <w:r w:rsidR="00FD2EBF" w:rsidRPr="002D47C2">
        <w:rPr>
          <w:b/>
          <w:sz w:val="24"/>
          <w:szCs w:val="24"/>
        </w:rPr>
        <w:t xml:space="preserve">, </w:t>
      </w:r>
      <w:r w:rsidR="00234CAD">
        <w:rPr>
          <w:b/>
          <w:sz w:val="24"/>
          <w:szCs w:val="24"/>
        </w:rPr>
        <w:t xml:space="preserve">GENERAL MANAGER - </w:t>
      </w:r>
      <w:r w:rsidRPr="002D47C2">
        <w:rPr>
          <w:b/>
          <w:sz w:val="24"/>
          <w:szCs w:val="24"/>
        </w:rPr>
        <w:t>ADIDAS DIGITAL SPORT</w:t>
      </w:r>
      <w:r>
        <w:rPr>
          <w:noProof/>
        </w:rPr>
        <w:drawing>
          <wp:inline distT="0" distB="0" distL="0" distR="0" wp14:anchorId="5395B8A0" wp14:editId="31D8C750">
            <wp:extent cx="6108700" cy="4076700"/>
            <wp:effectExtent l="0" t="0" r="12700" b="12700"/>
            <wp:docPr id="6" name="Picture 6" descr="Macintosh HD:private:var:folders:dc:3t_dzpx11mqdl4f12zl1p3r1nhg99q:T:TemporaryItems: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c:3t_dzpx11mqdl4f12zl1p3r1nhg99q:T:TemporaryItems:IMG_1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4076700"/>
                    </a:xfrm>
                    <a:prstGeom prst="rect">
                      <a:avLst/>
                    </a:prstGeom>
                    <a:noFill/>
                    <a:ln>
                      <a:noFill/>
                    </a:ln>
                  </pic:spPr>
                </pic:pic>
              </a:graphicData>
            </a:graphic>
          </wp:inline>
        </w:drawing>
      </w:r>
    </w:p>
    <w:p w14:paraId="58A1D5D9" w14:textId="1E3E1A34" w:rsidR="00DD590F" w:rsidRPr="00D45515" w:rsidRDefault="001B1644" w:rsidP="00D45515">
      <w:pPr>
        <w:pStyle w:val="Body"/>
        <w:rPr>
          <w:szCs w:val="22"/>
        </w:rPr>
      </w:pPr>
      <w:r w:rsidRPr="00D45515">
        <w:rPr>
          <w:rFonts w:eastAsia="Times New Roman" w:cs="AdiHaus"/>
          <w:color w:val="auto"/>
          <w:szCs w:val="22"/>
        </w:rPr>
        <w:t xml:space="preserve">As </w:t>
      </w:r>
      <w:r w:rsidR="00234CAD">
        <w:rPr>
          <w:rFonts w:eastAsia="Times New Roman" w:cs="AdiHaus"/>
          <w:color w:val="auto"/>
          <w:szCs w:val="22"/>
        </w:rPr>
        <w:t>General Manager of adidas Digital Sport</w:t>
      </w:r>
      <w:bookmarkStart w:id="0" w:name="_GoBack"/>
      <w:bookmarkEnd w:id="0"/>
      <w:r w:rsidRPr="00D45515">
        <w:rPr>
          <w:rFonts w:eastAsia="Times New Roman" w:cs="AdiHaus"/>
          <w:color w:val="auto"/>
          <w:szCs w:val="22"/>
        </w:rPr>
        <w:t xml:space="preserve">, Paul </w:t>
      </w:r>
      <w:proofErr w:type="spellStart"/>
      <w:r w:rsidRPr="00D45515">
        <w:rPr>
          <w:rFonts w:eastAsia="Times New Roman" w:cs="AdiHaus"/>
          <w:color w:val="auto"/>
          <w:szCs w:val="22"/>
        </w:rPr>
        <w:t>Gaudio</w:t>
      </w:r>
      <w:proofErr w:type="spellEnd"/>
      <w:r w:rsidRPr="00D45515">
        <w:rPr>
          <w:rFonts w:eastAsia="Times New Roman" w:cs="AdiHaus"/>
          <w:color w:val="auto"/>
          <w:szCs w:val="22"/>
        </w:rPr>
        <w:t xml:space="preserve"> leads the creation, development and operations of new end-to-end interactive businesses. With the aim of building a deeper connection to consumers through interactive services, Paul has led key initiatives in the areas of CRM/Consumer Marketing, </w:t>
      </w:r>
      <w:proofErr w:type="spellStart"/>
      <w:r w:rsidRPr="00D45515">
        <w:rPr>
          <w:rFonts w:eastAsia="Times New Roman" w:cs="AdiHaus"/>
          <w:color w:val="auto"/>
          <w:szCs w:val="22"/>
        </w:rPr>
        <w:t>miadidas</w:t>
      </w:r>
      <w:proofErr w:type="spellEnd"/>
      <w:r w:rsidRPr="00D45515">
        <w:rPr>
          <w:rFonts w:eastAsia="Times New Roman" w:cs="AdiHaus"/>
          <w:color w:val="auto"/>
          <w:szCs w:val="22"/>
        </w:rPr>
        <w:t xml:space="preserve"> Mass Customization, miCoach Wearable Technologies and Connected Experiences. Paul earned a degree in Industrial Design from Carnegie-Mellon and over the last 25 years has held a variety of key roles including: Director of Design at adidas America, Co-Founder, I-Generator, a boutique innovation consulting firm in Portland OR, Director of Design and Development, Norton Motorcycles, and most recently Head of Strategy, adidas Sport Performance, where he championed the idea of extending the adidas brand into the interactive space.</w:t>
      </w:r>
      <w:r w:rsidR="008B73B5" w:rsidRPr="00D45515">
        <w:rPr>
          <w:szCs w:val="22"/>
        </w:rPr>
        <w:t xml:space="preserve"> </w:t>
      </w:r>
    </w:p>
    <w:sectPr w:rsidR="00DD590F" w:rsidRPr="00D45515" w:rsidSect="00DF180F">
      <w:headerReference w:type="even" r:id="rId10"/>
      <w:headerReference w:type="default" r:id="rId11"/>
      <w:pgSz w:w="11900" w:h="16840"/>
      <w:pgMar w:top="1701" w:right="1134" w:bottom="709"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BF185" w14:textId="77777777" w:rsidR="00FD2EBF" w:rsidRDefault="00FD2EBF" w:rsidP="00975325">
      <w:r>
        <w:separator/>
      </w:r>
    </w:p>
  </w:endnote>
  <w:endnote w:type="continuationSeparator" w:id="0">
    <w:p w14:paraId="5DA10EC0" w14:textId="77777777" w:rsidR="00FD2EBF" w:rsidRDefault="00FD2EBF" w:rsidP="0097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PS Reg">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diHaus">
    <w:altName w:val="Trebuchet MS"/>
    <w:panose1 w:val="02000503020000020004"/>
    <w:charset w:val="00"/>
    <w:family w:val="auto"/>
    <w:pitch w:val="variable"/>
    <w:sig w:usb0="800000AF" w:usb1="5000004A" w:usb2="00000000" w:usb3="00000000" w:csb0="00000093"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diNeue2013 Bold">
    <w:panose1 w:val="020B0803020201060004"/>
    <w:charset w:val="00"/>
    <w:family w:val="auto"/>
    <w:pitch w:val="variable"/>
    <w:sig w:usb0="00000007" w:usb1="00000000"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32532" w14:textId="77777777" w:rsidR="00FD2EBF" w:rsidRDefault="00FD2EBF" w:rsidP="00975325">
      <w:r>
        <w:separator/>
      </w:r>
    </w:p>
  </w:footnote>
  <w:footnote w:type="continuationSeparator" w:id="0">
    <w:p w14:paraId="1A24E970" w14:textId="77777777" w:rsidR="00FD2EBF" w:rsidRDefault="00FD2EBF" w:rsidP="009753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15197" w14:textId="77777777" w:rsidR="00975325" w:rsidRDefault="001553D5">
    <w:pPr>
      <w:pStyle w:val="HeaderFooter"/>
      <w:rPr>
        <w:rFonts w:ascii="Times New Roman" w:eastAsia="Times New Roman" w:hAnsi="Times New Roman"/>
        <w:color w:val="auto"/>
        <w:sz w:val="20"/>
        <w:lang w:bidi="x-none"/>
      </w:rPr>
    </w:pPr>
    <w:r>
      <w:rPr>
        <w:noProof/>
      </w:rPr>
      <w:drawing>
        <wp:inline distT="0" distB="0" distL="0" distR="0" wp14:anchorId="79C0B64E" wp14:editId="711ECDA3">
          <wp:extent cx="1930400" cy="2419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241935"/>
                  </a:xfrm>
                  <a:prstGeom prst="rect">
                    <a:avLst/>
                  </a:prstGeom>
                  <a:noFill/>
                  <a:ln>
                    <a:noFill/>
                  </a:ln>
                </pic:spPr>
              </pic:pic>
            </a:graphicData>
          </a:graphic>
        </wp:inline>
      </w:drawing>
    </w:r>
    <w:r>
      <w:rPr>
        <w:noProof/>
      </w:rPr>
      <w:drawing>
        <wp:anchor distT="152400" distB="152400" distL="152400" distR="152400" simplePos="0" relativeHeight="251657216" behindDoc="0" locked="0" layoutInCell="1" allowOverlap="1" wp14:anchorId="45C3D76E" wp14:editId="052C827D">
          <wp:simplePos x="0" y="0"/>
          <wp:positionH relativeFrom="column">
            <wp:align>right</wp:align>
          </wp:positionH>
          <wp:positionV relativeFrom="line">
            <wp:posOffset>0</wp:posOffset>
          </wp:positionV>
          <wp:extent cx="1308100" cy="242570"/>
          <wp:effectExtent l="0" t="0" r="12700" b="11430"/>
          <wp:wrapThrough wrapText="left">
            <wp:wrapPolygon edited="0">
              <wp:start x="3775" y="0"/>
              <wp:lineTo x="0" y="2262"/>
              <wp:lineTo x="0" y="20356"/>
              <wp:lineTo x="21390" y="20356"/>
              <wp:lineTo x="21390" y="6785"/>
              <wp:lineTo x="20551" y="0"/>
              <wp:lineTo x="377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242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7298" w14:textId="77777777" w:rsidR="00975325" w:rsidRDefault="001553D5">
    <w:pPr>
      <w:pStyle w:val="HeaderFooter"/>
      <w:rPr>
        <w:rFonts w:ascii="Times New Roman" w:eastAsia="Times New Roman" w:hAnsi="Times New Roman"/>
        <w:color w:val="auto"/>
        <w:sz w:val="20"/>
        <w:lang w:bidi="x-none"/>
      </w:rPr>
    </w:pPr>
    <w:r>
      <w:rPr>
        <w:noProof/>
      </w:rPr>
      <w:drawing>
        <wp:inline distT="0" distB="0" distL="0" distR="0" wp14:anchorId="17969BA0" wp14:editId="07DD1508">
          <wp:extent cx="1930400" cy="2419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241935"/>
                  </a:xfrm>
                  <a:prstGeom prst="rect">
                    <a:avLst/>
                  </a:prstGeom>
                  <a:noFill/>
                  <a:ln>
                    <a:noFill/>
                  </a:ln>
                </pic:spPr>
              </pic:pic>
            </a:graphicData>
          </a:graphic>
        </wp:inline>
      </w:drawing>
    </w:r>
    <w:r>
      <w:rPr>
        <w:noProof/>
      </w:rPr>
      <w:drawing>
        <wp:anchor distT="152400" distB="152400" distL="152400" distR="152400" simplePos="0" relativeHeight="251656192" behindDoc="0" locked="0" layoutInCell="1" allowOverlap="1" wp14:anchorId="477C8775" wp14:editId="0F656C26">
          <wp:simplePos x="0" y="0"/>
          <wp:positionH relativeFrom="column">
            <wp:align>right</wp:align>
          </wp:positionH>
          <wp:positionV relativeFrom="line">
            <wp:posOffset>0</wp:posOffset>
          </wp:positionV>
          <wp:extent cx="1308100" cy="242570"/>
          <wp:effectExtent l="0" t="0" r="12700" b="11430"/>
          <wp:wrapThrough wrapText="left">
            <wp:wrapPolygon edited="0">
              <wp:start x="3775" y="0"/>
              <wp:lineTo x="0" y="2262"/>
              <wp:lineTo x="0" y="20356"/>
              <wp:lineTo x="21390" y="20356"/>
              <wp:lineTo x="21390" y="6785"/>
              <wp:lineTo x="20551" y="0"/>
              <wp:lineTo x="377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242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BDCCE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478534C"/>
    <w:lvl w:ilvl="0">
      <w:start w:val="1"/>
      <w:numFmt w:val="decimal"/>
      <w:lvlText w:val="%1."/>
      <w:lvlJc w:val="left"/>
      <w:pPr>
        <w:tabs>
          <w:tab w:val="num" w:pos="1492"/>
        </w:tabs>
        <w:ind w:left="1492" w:hanging="360"/>
      </w:pPr>
    </w:lvl>
  </w:abstractNum>
  <w:abstractNum w:abstractNumId="2">
    <w:nsid w:val="FFFFFF7D"/>
    <w:multiLevelType w:val="singleLevel"/>
    <w:tmpl w:val="6B34211A"/>
    <w:lvl w:ilvl="0">
      <w:start w:val="1"/>
      <w:numFmt w:val="decimal"/>
      <w:lvlText w:val="%1."/>
      <w:lvlJc w:val="left"/>
      <w:pPr>
        <w:tabs>
          <w:tab w:val="num" w:pos="1209"/>
        </w:tabs>
        <w:ind w:left="1209" w:hanging="360"/>
      </w:pPr>
    </w:lvl>
  </w:abstractNum>
  <w:abstractNum w:abstractNumId="3">
    <w:nsid w:val="FFFFFF7E"/>
    <w:multiLevelType w:val="singleLevel"/>
    <w:tmpl w:val="D906603E"/>
    <w:lvl w:ilvl="0">
      <w:start w:val="1"/>
      <w:numFmt w:val="decimal"/>
      <w:lvlText w:val="%1."/>
      <w:lvlJc w:val="left"/>
      <w:pPr>
        <w:tabs>
          <w:tab w:val="num" w:pos="926"/>
        </w:tabs>
        <w:ind w:left="926" w:hanging="360"/>
      </w:pPr>
    </w:lvl>
  </w:abstractNum>
  <w:abstractNum w:abstractNumId="4">
    <w:nsid w:val="FFFFFF7F"/>
    <w:multiLevelType w:val="singleLevel"/>
    <w:tmpl w:val="861C3FC2"/>
    <w:lvl w:ilvl="0">
      <w:start w:val="1"/>
      <w:numFmt w:val="decimal"/>
      <w:lvlText w:val="%1."/>
      <w:lvlJc w:val="left"/>
      <w:pPr>
        <w:tabs>
          <w:tab w:val="num" w:pos="643"/>
        </w:tabs>
        <w:ind w:left="643" w:hanging="360"/>
      </w:pPr>
    </w:lvl>
  </w:abstractNum>
  <w:abstractNum w:abstractNumId="5">
    <w:nsid w:val="FFFFFF80"/>
    <w:multiLevelType w:val="singleLevel"/>
    <w:tmpl w:val="905CC52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1A0ADB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6206FF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1C21E3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1A0DBDC"/>
    <w:lvl w:ilvl="0">
      <w:start w:val="1"/>
      <w:numFmt w:val="decimal"/>
      <w:lvlText w:val="%1."/>
      <w:lvlJc w:val="left"/>
      <w:pPr>
        <w:tabs>
          <w:tab w:val="num" w:pos="360"/>
        </w:tabs>
        <w:ind w:left="360" w:hanging="360"/>
      </w:pPr>
    </w:lvl>
  </w:abstractNum>
  <w:abstractNum w:abstractNumId="10">
    <w:nsid w:val="FFFFFF89"/>
    <w:multiLevelType w:val="singleLevel"/>
    <w:tmpl w:val="90245C68"/>
    <w:lvl w:ilvl="0">
      <w:start w:val="1"/>
      <w:numFmt w:val="bullet"/>
      <w:lvlText w:val=""/>
      <w:lvlJc w:val="left"/>
      <w:pPr>
        <w:tabs>
          <w:tab w:val="num" w:pos="360"/>
        </w:tabs>
        <w:ind w:left="360" w:hanging="360"/>
      </w:pPr>
      <w:rPr>
        <w:rFonts w:ascii="Symbol" w:hAnsi="Symbol" w:hint="default"/>
      </w:rPr>
    </w:lvl>
  </w:abstractNum>
  <w:abstractNum w:abstractNumId="11">
    <w:nsid w:val="7F4D7F1F"/>
    <w:multiLevelType w:val="hybridMultilevel"/>
    <w:tmpl w:val="4D063D76"/>
    <w:lvl w:ilvl="0" w:tplc="EB4E9F6A">
      <w:numFmt w:val="bullet"/>
      <w:lvlText w:val="-"/>
      <w:lvlJc w:val="left"/>
      <w:pPr>
        <w:ind w:left="720" w:hanging="360"/>
      </w:pPr>
      <w:rPr>
        <w:rFonts w:ascii="AdiHaus PS Reg" w:eastAsia="ヒラギノ角ゴ Pro W3" w:hAnsi="AdiHaus PS Reg"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8"/>
  </w:num>
  <w:num w:numId="5">
    <w:abstractNumId w:val="7"/>
  </w:num>
  <w:num w:numId="6">
    <w:abstractNumId w:val="6"/>
  </w:num>
  <w:num w:numId="7">
    <w:abstractNumId w:val="9"/>
  </w:num>
  <w:num w:numId="8">
    <w:abstractNumId w:val="4"/>
  </w:num>
  <w:num w:numId="9">
    <w:abstractNumId w:val="3"/>
  </w:num>
  <w:num w:numId="10">
    <w:abstractNumId w:val="2"/>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EBF"/>
    <w:rsid w:val="00054F3E"/>
    <w:rsid w:val="0009193E"/>
    <w:rsid w:val="001553D5"/>
    <w:rsid w:val="001B1644"/>
    <w:rsid w:val="001D4A90"/>
    <w:rsid w:val="002166FD"/>
    <w:rsid w:val="00234CAD"/>
    <w:rsid w:val="002D47C2"/>
    <w:rsid w:val="002E6B73"/>
    <w:rsid w:val="00317E3A"/>
    <w:rsid w:val="003A03CD"/>
    <w:rsid w:val="003A5F56"/>
    <w:rsid w:val="003C405B"/>
    <w:rsid w:val="00493E14"/>
    <w:rsid w:val="0066519C"/>
    <w:rsid w:val="00724A1D"/>
    <w:rsid w:val="00782E75"/>
    <w:rsid w:val="007D00FE"/>
    <w:rsid w:val="007E2487"/>
    <w:rsid w:val="008B73B5"/>
    <w:rsid w:val="00915E24"/>
    <w:rsid w:val="00975325"/>
    <w:rsid w:val="00A84EBD"/>
    <w:rsid w:val="00B12390"/>
    <w:rsid w:val="00B55156"/>
    <w:rsid w:val="00B8480E"/>
    <w:rsid w:val="00BF710C"/>
    <w:rsid w:val="00C43372"/>
    <w:rsid w:val="00D45515"/>
    <w:rsid w:val="00D83055"/>
    <w:rsid w:val="00DD590F"/>
    <w:rsid w:val="00DF180F"/>
    <w:rsid w:val="00E278FA"/>
    <w:rsid w:val="00E34330"/>
    <w:rsid w:val="00FD2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672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Emphasis" w:qFormat="1"/>
    <w:lsdException w:name="Note Level 1" w:locked="0" w:semiHidden="1" w:uiPriority="99"/>
    <w:lsdException w:name="Note Level 2" w:locked="0" w:uiPriority="1"/>
    <w:lsdException w:name="Note Level 3" w:locked="0" w:uiPriority="60"/>
    <w:lsdException w:name="Note Level 4" w:locked="0" w:uiPriority="61"/>
    <w:lsdException w:name="Note Level 5" w:locked="0" w:uiPriority="62"/>
    <w:lsdException w:name="Note Level 6" w:locked="0" w:uiPriority="63"/>
    <w:lsdException w:name="Note Level 7" w:locked="0" w:uiPriority="64"/>
    <w:lsdException w:name="Note Level 8" w:locked="0" w:uiPriority="65"/>
    <w:lsdException w:name="Note Level 9" w:locked="0" w:uiPriority="66"/>
    <w:lsdException w:name="Placeholder Text" w:locked="0" w:uiPriority="67"/>
    <w:lsdException w:name="No Spacing" w:locked="0" w:uiPriority="68"/>
    <w:lsdException w:name="Light Shading" w:locked="0" w:uiPriority="69"/>
    <w:lsdException w:name="Light List" w:locked="0" w:uiPriority="70"/>
    <w:lsdException w:name="Light Grid" w:locked="0" w:uiPriority="71"/>
    <w:lsdException w:name="Medium Shading 1" w:locked="0" w:uiPriority="72"/>
    <w:lsdException w:name="Medium Shading 2" w:locked="0" w:uiPriority="73"/>
    <w:lsdException w:name="Medium List 1" w:locked="0" w:uiPriority="60"/>
    <w:lsdException w:name="Medium List 2" w:locked="0" w:uiPriority="61"/>
    <w:lsdException w:name="Medium Grid 1" w:locked="0" w:uiPriority="62"/>
    <w:lsdException w:name="Medium Grid 2" w:locked="0" w:uiPriority="63"/>
    <w:lsdException w:name="Medium Grid 3" w:locked="0" w:uiPriority="64"/>
    <w:lsdException w:name="Dark List" w:locked="0" w:uiPriority="65"/>
    <w:lsdException w:name="Colorful Shading" w:locked="0" w:semiHidden="1" w:uiPriority="99"/>
    <w:lsdException w:name="Colorful List" w:locked="0" w:uiPriority="34" w:qFormat="1"/>
    <w:lsdException w:name="Colorful Grid" w:locked="0" w:uiPriority="29" w:qFormat="1"/>
    <w:lsdException w:name="Light Shading Accent 1" w:locked="0" w:uiPriority="30" w:qFormat="1"/>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lsdException w:name="Quote" w:locked="0" w:uiPriority="73"/>
    <w:lsdException w:name="Intense Quote" w:locked="0" w:uiPriority="60"/>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uiPriority="66"/>
    <w:lsdException w:name="Colorful List Accent 1" w:locked="0" w:uiPriority="67"/>
    <w:lsdException w:name="Colorful Grid Accent 1" w:locked="0" w:uiPriority="68"/>
    <w:lsdException w:name="Light Shading Accent 2" w:locked="0" w:uiPriority="69"/>
    <w:lsdException w:name="Light List Accent 2" w:locked="0" w:uiPriority="70"/>
    <w:lsdException w:name="Light Grid Accent 2" w:locked="0" w:uiPriority="71"/>
    <w:lsdException w:name="Medium Shading 1 Accent 2" w:locked="0" w:uiPriority="72"/>
    <w:lsdException w:name="Medium Shading 2 Accent 2" w:locked="0" w:uiPriority="73"/>
    <w:lsdException w:name="Medium List 1 Accent 2" w:locked="0" w:uiPriority="60"/>
    <w:lsdException w:name="Medium List 2 Accent 2" w:locked="0" w:uiPriority="61"/>
    <w:lsdException w:name="Medium Grid 1 Accent 2" w:locked="0" w:uiPriority="62"/>
    <w:lsdException w:name="Medium Grid 2 Accent 2" w:locked="0" w:uiPriority="63"/>
    <w:lsdException w:name="Medium Grid 3 Accent 2" w:locked="0" w:uiPriority="64"/>
    <w:lsdException w:name="Dark List Accent 2" w:locked="0" w:uiPriority="65"/>
    <w:lsdException w:name="Colorful Shading Accent 2" w:locked="0" w:uiPriority="66"/>
    <w:lsdException w:name="Colorful List Accent 2" w:locked="0" w:uiPriority="67"/>
    <w:lsdException w:name="Colorful Grid Accent 2" w:locked="0" w:uiPriority="68"/>
    <w:lsdException w:name="Light Shading Accent 3" w:locked="0" w:uiPriority="69"/>
    <w:lsdException w:name="Light List Accent 3" w:locked="0" w:uiPriority="70"/>
    <w:lsdException w:name="Light Grid Accent 3" w:locked="0" w:uiPriority="71"/>
    <w:lsdException w:name="Medium Shading 1 Accent 3" w:locked="0" w:uiPriority="72"/>
    <w:lsdException w:name="Medium Shading 2 Accent 3" w:locked="0" w:uiPriority="73"/>
    <w:lsdException w:name="Medium List 1 Accent 3" w:locked="0" w:uiPriority="60"/>
    <w:lsdException w:name="Medium List 2 Accent 3" w:locked="0" w:uiPriority="61"/>
    <w:lsdException w:name="Medium Grid 1 Accent 3" w:locked="0" w:uiPriority="62"/>
    <w:lsdException w:name="Medium Grid 2 Accent 3" w:locked="0" w:uiPriority="63"/>
    <w:lsdException w:name="Medium Grid 3 Accent 3" w:locked="0" w:uiPriority="64"/>
    <w:lsdException w:name="Dark List Accent 3" w:locked="0" w:uiPriority="65"/>
    <w:lsdException w:name="Colorful Shading Accent 3" w:locked="0" w:uiPriority="66"/>
    <w:lsdException w:name="Colorful List Accent 3" w:locked="0" w:uiPriority="67"/>
    <w:lsdException w:name="Colorful Grid Accent 3" w:locked="0" w:uiPriority="68"/>
    <w:lsdException w:name="Light Shading Accent 4" w:locked="0" w:uiPriority="69"/>
    <w:lsdException w:name="Light List Accent 4" w:locked="0" w:uiPriority="70"/>
    <w:lsdException w:name="Light Grid Accent 4" w:locked="0" w:uiPriority="71"/>
    <w:lsdException w:name="Medium Shading 1 Accent 4" w:locked="0" w:uiPriority="72"/>
    <w:lsdException w:name="Medium Shading 2 Accent 4" w:locked="0" w:uiPriority="73"/>
    <w:lsdException w:name="Medium List 1 Accent 4" w:locked="0" w:uiPriority="60"/>
    <w:lsdException w:name="Medium List 2 Accent 4" w:locked="0" w:uiPriority="61"/>
    <w:lsdException w:name="Medium Grid 1 Accent 4" w:locked="0" w:uiPriority="62"/>
    <w:lsdException w:name="Medium Grid 2 Accent 4" w:locked="0" w:uiPriority="63"/>
    <w:lsdException w:name="Medium Grid 3 Accent 4" w:locked="0" w:uiPriority="64"/>
    <w:lsdException w:name="Dark List Accent 4" w:locked="0" w:uiPriority="65"/>
    <w:lsdException w:name="Colorful Shading Accent 4" w:locked="0" w:uiPriority="66"/>
    <w:lsdException w:name="Colorful List Accent 4" w:locked="0" w:uiPriority="67"/>
    <w:lsdException w:name="Colorful Grid Accent 4" w:locked="0" w:uiPriority="68"/>
    <w:lsdException w:name="Light Shading Accent 5" w:locked="0" w:uiPriority="69"/>
    <w:lsdException w:name="Light List Accent 5" w:locked="0" w:uiPriority="70"/>
    <w:lsdException w:name="Light Grid Accent 5" w:locked="0" w:uiPriority="71"/>
    <w:lsdException w:name="Medium Shading 1 Accent 5" w:locked="0" w:uiPriority="72"/>
    <w:lsdException w:name="Medium Shading 2 Accent 5" w:locked="0" w:uiPriority="73"/>
    <w:lsdException w:name="Medium List 1 Accent 5" w:locked="0" w:uiPriority="60"/>
    <w:lsdException w:name="Medium List 2 Accent 5" w:locked="0" w:uiPriority="61"/>
    <w:lsdException w:name="Medium Grid 1 Accent 5" w:locked="0" w:uiPriority="62"/>
    <w:lsdException w:name="Medium Grid 2 Accent 5" w:locked="0" w:uiPriority="63"/>
    <w:lsdException w:name="Medium Grid 3 Accent 5" w:locked="0" w:uiPriority="64"/>
    <w:lsdException w:name="Dark List Accent 5" w:locked="0" w:uiPriority="65"/>
    <w:lsdException w:name="Colorful Shading Accent 5" w:locked="0" w:uiPriority="66"/>
    <w:lsdException w:name="Colorful List Accent 5" w:locked="0" w:uiPriority="67"/>
    <w:lsdException w:name="Colorful Grid Accent 5" w:locked="0" w:uiPriority="68"/>
    <w:lsdException w:name="Light Shading Accent 6" w:locked="0" w:uiPriority="69"/>
    <w:lsdException w:name="Light List Accent 6" w:locked="0" w:uiPriority="70"/>
    <w:lsdException w:name="Light Grid Accent 6" w:locked="0" w:uiPriority="71"/>
    <w:lsdException w:name="Medium Shading 1 Accent 6" w:locked="0" w:uiPriority="72"/>
    <w:lsdException w:name="Medium Shading 2 Accent 6" w:locked="0" w:uiPriority="73"/>
    <w:lsdException w:name="Medium List 1 Accent 6" w:locked="0" w:uiPriority="19" w:qFormat="1"/>
    <w:lsdException w:name="Medium List 2 Accent 6" w:locked="0" w:uiPriority="21" w:qFormat="1"/>
    <w:lsdException w:name="Medium Grid 1 Accent 6" w:locked="0" w:uiPriority="31" w:qFormat="1"/>
    <w:lsdException w:name="Medium Grid 2 Accent 6" w:locked="0" w:uiPriority="32" w:qFormat="1"/>
    <w:lsdException w:name="Medium Grid 3 Accent 6" w:locked="0" w:uiPriority="33" w:qFormat="1"/>
    <w:lsdException w:name="Dark List Accent 6" w:locked="0" w:semiHidden="1" w:uiPriority="37" w:unhideWhenUsed="1"/>
    <w:lsdException w:name="Colorful Shading Accent 6" w:locked="0" w:semiHidden="1" w:uiPriority="39" w:unhideWhenUsed="1" w:qFormat="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autoRedefine/>
    <w:rsid w:val="00975325"/>
    <w:pPr>
      <w:spacing w:line="360" w:lineRule="auto"/>
    </w:pPr>
    <w:rPr>
      <w:rFonts w:ascii="AdiHaus" w:eastAsia="ヒラギノ角ゴ Pro W3" w:hAnsi="AdiHaus"/>
      <w:color w:val="000000"/>
      <w:sz w:val="22"/>
    </w:rPr>
  </w:style>
  <w:style w:type="paragraph" w:styleId="Heading1">
    <w:name w:val="heading 1"/>
    <w:basedOn w:val="Normal"/>
    <w:next w:val="Normal"/>
    <w:link w:val="Heading1Char"/>
    <w:locked/>
    <w:rsid w:val="00975325"/>
    <w:pPr>
      <w:keepNext/>
      <w:spacing w:before="240" w:after="60"/>
      <w:outlineLvl w:val="0"/>
    </w:pPr>
    <w:rPr>
      <w:rFonts w:ascii="Calibri" w:eastAsia="ＭＳ ゴシック" w:hAnsi="Calibri"/>
      <w:b/>
      <w:bCs/>
      <w:kern w:val="32"/>
      <w:sz w:val="32"/>
      <w:szCs w:val="32"/>
    </w:rPr>
  </w:style>
  <w:style w:type="paragraph" w:styleId="Heading2">
    <w:name w:val="heading 2"/>
    <w:next w:val="Body"/>
    <w:pPr>
      <w:keepNext/>
      <w:outlineLvl w:val="1"/>
    </w:pPr>
    <w:rPr>
      <w:rFonts w:ascii="Helvetica" w:eastAsia="ヒラギノ角ゴ Pro W3" w:hAnsi="Helvetica"/>
      <w:b/>
      <w:color w:val="000000"/>
      <w:sz w:val="24"/>
    </w:rPr>
  </w:style>
  <w:style w:type="paragraph" w:styleId="Heading3">
    <w:name w:val="heading 3"/>
    <w:aliases w:val="Sub Headline"/>
    <w:basedOn w:val="Heading2"/>
    <w:next w:val="Normal"/>
    <w:link w:val="Heading3Char"/>
    <w:unhideWhenUsed/>
    <w:qFormat/>
    <w:locked/>
    <w:rsid w:val="00975325"/>
    <w:pPr>
      <w:jc w:val="center"/>
      <w:outlineLvl w:val="2"/>
    </w:pPr>
    <w:rPr>
      <w:rFonts w:ascii="AdiHaus" w:hAnsi="AdiHau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AdiHaus" w:eastAsia="ヒラギノ角ゴ Pro W3" w:hAnsi="AdiHaus"/>
      <w:color w:val="000000"/>
      <w:sz w:val="18"/>
    </w:rPr>
  </w:style>
  <w:style w:type="paragraph" w:customStyle="1" w:styleId="HEADLINE">
    <w:name w:val="HEADLINE"/>
    <w:next w:val="Body"/>
    <w:pPr>
      <w:keepNext/>
      <w:spacing w:line="360" w:lineRule="auto"/>
      <w:jc w:val="center"/>
      <w:outlineLvl w:val="0"/>
    </w:pPr>
    <w:rPr>
      <w:rFonts w:ascii="adiNeue2013 Bold" w:eastAsia="ヒラギノ角ゴ Pro W3" w:hAnsi="adiNeue2013 Bold"/>
      <w:caps/>
      <w:color w:val="000000"/>
      <w:sz w:val="36"/>
    </w:rPr>
  </w:style>
  <w:style w:type="paragraph" w:customStyle="1" w:styleId="Body">
    <w:name w:val="Body"/>
    <w:qFormat/>
    <w:pPr>
      <w:spacing w:line="360" w:lineRule="auto"/>
    </w:pPr>
    <w:rPr>
      <w:rFonts w:ascii="AdiHaus" w:eastAsia="ヒラギノ角ゴ Pro W3" w:hAnsi="AdiHaus"/>
      <w:color w:val="000000"/>
      <w:sz w:val="22"/>
    </w:rPr>
  </w:style>
  <w:style w:type="character" w:customStyle="1" w:styleId="Hyperlink1">
    <w:name w:val="Hyperlink1"/>
    <w:rPr>
      <w:color w:val="0000FE"/>
      <w:sz w:val="20"/>
      <w:u w:val="single"/>
    </w:rPr>
  </w:style>
  <w:style w:type="character" w:styleId="CommentReference">
    <w:name w:val="annotation reference"/>
    <w:locked/>
    <w:rsid w:val="002166FD"/>
    <w:rPr>
      <w:sz w:val="16"/>
      <w:szCs w:val="16"/>
    </w:rPr>
  </w:style>
  <w:style w:type="paragraph" w:styleId="CommentText">
    <w:name w:val="annotation text"/>
    <w:basedOn w:val="Normal"/>
    <w:link w:val="CommentTextChar"/>
    <w:locked/>
    <w:rsid w:val="002166FD"/>
    <w:rPr>
      <w:sz w:val="20"/>
    </w:rPr>
  </w:style>
  <w:style w:type="character" w:customStyle="1" w:styleId="CommentTextChar">
    <w:name w:val="Comment Text Char"/>
    <w:link w:val="CommentText"/>
    <w:rsid w:val="002166FD"/>
    <w:rPr>
      <w:rFonts w:eastAsia="ヒラギノ角ゴ Pro W3"/>
      <w:color w:val="000000"/>
      <w:lang w:val="en-GB"/>
    </w:rPr>
  </w:style>
  <w:style w:type="paragraph" w:styleId="CommentSubject">
    <w:name w:val="annotation subject"/>
    <w:basedOn w:val="CommentText"/>
    <w:next w:val="CommentText"/>
    <w:link w:val="CommentSubjectChar"/>
    <w:locked/>
    <w:rsid w:val="002166FD"/>
    <w:rPr>
      <w:b/>
      <w:bCs/>
    </w:rPr>
  </w:style>
  <w:style w:type="character" w:customStyle="1" w:styleId="CommentSubjectChar">
    <w:name w:val="Comment Subject Char"/>
    <w:link w:val="CommentSubject"/>
    <w:rsid w:val="002166FD"/>
    <w:rPr>
      <w:rFonts w:eastAsia="ヒラギノ角ゴ Pro W3"/>
      <w:b/>
      <w:bCs/>
      <w:color w:val="000000"/>
      <w:lang w:val="en-GB"/>
    </w:rPr>
  </w:style>
  <w:style w:type="paragraph" w:styleId="BalloonText">
    <w:name w:val="Balloon Text"/>
    <w:basedOn w:val="Normal"/>
    <w:link w:val="BalloonTextChar"/>
    <w:locked/>
    <w:rsid w:val="002166FD"/>
    <w:rPr>
      <w:rFonts w:ascii="Tahoma" w:hAnsi="Tahoma" w:cs="Tahoma"/>
      <w:sz w:val="16"/>
      <w:szCs w:val="16"/>
    </w:rPr>
  </w:style>
  <w:style w:type="character" w:customStyle="1" w:styleId="BalloonTextChar">
    <w:name w:val="Balloon Text Char"/>
    <w:link w:val="BalloonText"/>
    <w:rsid w:val="002166FD"/>
    <w:rPr>
      <w:rFonts w:ascii="Tahoma" w:eastAsia="ヒラギノ角ゴ Pro W3" w:hAnsi="Tahoma" w:cs="Tahoma"/>
      <w:color w:val="000000"/>
      <w:sz w:val="16"/>
      <w:szCs w:val="16"/>
      <w:lang w:val="en-GB"/>
    </w:rPr>
  </w:style>
  <w:style w:type="character" w:styleId="Hyperlink">
    <w:name w:val="Hyperlink"/>
    <w:locked/>
    <w:rsid w:val="00B55156"/>
    <w:rPr>
      <w:color w:val="0000FF"/>
      <w:u w:val="single"/>
    </w:rPr>
  </w:style>
  <w:style w:type="character" w:styleId="FollowedHyperlink">
    <w:name w:val="FollowedHyperlink"/>
    <w:locked/>
    <w:rsid w:val="00B55156"/>
    <w:rPr>
      <w:color w:val="800080"/>
      <w:u w:val="single"/>
    </w:rPr>
  </w:style>
  <w:style w:type="paragraph" w:customStyle="1" w:styleId="Heading2AA">
    <w:name w:val="Heading 2 A A"/>
    <w:next w:val="BodyA"/>
    <w:rsid w:val="00DD590F"/>
    <w:pPr>
      <w:outlineLvl w:val="1"/>
    </w:pPr>
    <w:rPr>
      <w:rFonts w:ascii="Arial Black" w:eastAsia="ヒラギノ角ゴ Pro W3" w:hAnsi="Arial Black"/>
      <w:caps/>
      <w:color w:val="000000"/>
      <w:sz w:val="16"/>
    </w:rPr>
  </w:style>
  <w:style w:type="paragraph" w:customStyle="1" w:styleId="BodyA">
    <w:name w:val="Body A"/>
    <w:rsid w:val="00DD590F"/>
    <w:pPr>
      <w:spacing w:after="240"/>
    </w:pPr>
    <w:rPr>
      <w:rFonts w:ascii="Arial" w:eastAsia="ヒラギノ角ゴ Pro W3" w:hAnsi="Arial"/>
      <w:color w:val="000000"/>
      <w:sz w:val="18"/>
    </w:rPr>
  </w:style>
  <w:style w:type="paragraph" w:styleId="Title">
    <w:name w:val="Title"/>
    <w:aliases w:val="Headline"/>
    <w:basedOn w:val="HEADLINE"/>
    <w:next w:val="Normal"/>
    <w:link w:val="TitleChar"/>
    <w:qFormat/>
    <w:locked/>
    <w:rsid w:val="00975325"/>
  </w:style>
  <w:style w:type="character" w:customStyle="1" w:styleId="TitleChar">
    <w:name w:val="Title Char"/>
    <w:aliases w:val="Headline Char"/>
    <w:link w:val="Title"/>
    <w:rsid w:val="00975325"/>
    <w:rPr>
      <w:rFonts w:ascii="adiNeue2013 Bold" w:eastAsia="ヒラギノ角ゴ Pro W3" w:hAnsi="adiNeue2013 Bold"/>
      <w:caps/>
      <w:color w:val="000000"/>
      <w:sz w:val="36"/>
    </w:rPr>
  </w:style>
  <w:style w:type="character" w:customStyle="1" w:styleId="Heading3Char">
    <w:name w:val="Heading 3 Char"/>
    <w:aliases w:val="Sub Headline Char"/>
    <w:link w:val="Heading3"/>
    <w:rsid w:val="00975325"/>
    <w:rPr>
      <w:rFonts w:ascii="AdiHaus" w:eastAsia="ヒラギノ角ゴ Pro W3" w:hAnsi="AdiHaus"/>
      <w:b/>
      <w:color w:val="000000"/>
      <w:sz w:val="28"/>
      <w:szCs w:val="28"/>
    </w:rPr>
  </w:style>
  <w:style w:type="character" w:styleId="Emphasis">
    <w:name w:val="Emphasis"/>
    <w:qFormat/>
    <w:locked/>
    <w:rsid w:val="00975325"/>
    <w:rPr>
      <w:rFonts w:ascii="AdiHaus" w:hAnsi="AdiHaus"/>
      <w:b w:val="0"/>
      <w:i/>
      <w:sz w:val="22"/>
    </w:rPr>
  </w:style>
  <w:style w:type="character" w:customStyle="1" w:styleId="Heading1Char">
    <w:name w:val="Heading 1 Char"/>
    <w:link w:val="Heading1"/>
    <w:rsid w:val="00975325"/>
    <w:rPr>
      <w:rFonts w:ascii="Calibri" w:eastAsia="ＭＳ ゴシック" w:hAnsi="Calibri" w:cs="Times New Roman"/>
      <w:b/>
      <w:bCs/>
      <w:color w:val="000000"/>
      <w:kern w:val="32"/>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Emphasis" w:qFormat="1"/>
    <w:lsdException w:name="Note Level 1" w:locked="0" w:semiHidden="1" w:uiPriority="99"/>
    <w:lsdException w:name="Note Level 2" w:locked="0" w:uiPriority="1"/>
    <w:lsdException w:name="Note Level 3" w:locked="0" w:uiPriority="60"/>
    <w:lsdException w:name="Note Level 4" w:locked="0" w:uiPriority="61"/>
    <w:lsdException w:name="Note Level 5" w:locked="0" w:uiPriority="62"/>
    <w:lsdException w:name="Note Level 6" w:locked="0" w:uiPriority="63"/>
    <w:lsdException w:name="Note Level 7" w:locked="0" w:uiPriority="64"/>
    <w:lsdException w:name="Note Level 8" w:locked="0" w:uiPriority="65"/>
    <w:lsdException w:name="Note Level 9" w:locked="0" w:uiPriority="66"/>
    <w:lsdException w:name="Placeholder Text" w:locked="0" w:uiPriority="67"/>
    <w:lsdException w:name="No Spacing" w:locked="0" w:uiPriority="68"/>
    <w:lsdException w:name="Light Shading" w:locked="0" w:uiPriority="69"/>
    <w:lsdException w:name="Light List" w:locked="0" w:uiPriority="70"/>
    <w:lsdException w:name="Light Grid" w:locked="0" w:uiPriority="71"/>
    <w:lsdException w:name="Medium Shading 1" w:locked="0" w:uiPriority="72"/>
    <w:lsdException w:name="Medium Shading 2" w:locked="0" w:uiPriority="73"/>
    <w:lsdException w:name="Medium List 1" w:locked="0" w:uiPriority="60"/>
    <w:lsdException w:name="Medium List 2" w:locked="0" w:uiPriority="61"/>
    <w:lsdException w:name="Medium Grid 1" w:locked="0" w:uiPriority="62"/>
    <w:lsdException w:name="Medium Grid 2" w:locked="0" w:uiPriority="63"/>
    <w:lsdException w:name="Medium Grid 3" w:locked="0" w:uiPriority="64"/>
    <w:lsdException w:name="Dark List" w:locked="0" w:uiPriority="65"/>
    <w:lsdException w:name="Colorful Shading" w:locked="0" w:semiHidden="1" w:uiPriority="99"/>
    <w:lsdException w:name="Colorful List" w:locked="0" w:uiPriority="34" w:qFormat="1"/>
    <w:lsdException w:name="Colorful Grid" w:locked="0" w:uiPriority="29" w:qFormat="1"/>
    <w:lsdException w:name="Light Shading Accent 1" w:locked="0" w:uiPriority="30" w:qFormat="1"/>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lsdException w:name="Quote" w:locked="0" w:uiPriority="73"/>
    <w:lsdException w:name="Intense Quote" w:locked="0" w:uiPriority="60"/>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uiPriority="66"/>
    <w:lsdException w:name="Colorful List Accent 1" w:locked="0" w:uiPriority="67"/>
    <w:lsdException w:name="Colorful Grid Accent 1" w:locked="0" w:uiPriority="68"/>
    <w:lsdException w:name="Light Shading Accent 2" w:locked="0" w:uiPriority="69"/>
    <w:lsdException w:name="Light List Accent 2" w:locked="0" w:uiPriority="70"/>
    <w:lsdException w:name="Light Grid Accent 2" w:locked="0" w:uiPriority="71"/>
    <w:lsdException w:name="Medium Shading 1 Accent 2" w:locked="0" w:uiPriority="72"/>
    <w:lsdException w:name="Medium Shading 2 Accent 2" w:locked="0" w:uiPriority="73"/>
    <w:lsdException w:name="Medium List 1 Accent 2" w:locked="0" w:uiPriority="60"/>
    <w:lsdException w:name="Medium List 2 Accent 2" w:locked="0" w:uiPriority="61"/>
    <w:lsdException w:name="Medium Grid 1 Accent 2" w:locked="0" w:uiPriority="62"/>
    <w:lsdException w:name="Medium Grid 2 Accent 2" w:locked="0" w:uiPriority="63"/>
    <w:lsdException w:name="Medium Grid 3 Accent 2" w:locked="0" w:uiPriority="64"/>
    <w:lsdException w:name="Dark List Accent 2" w:locked="0" w:uiPriority="65"/>
    <w:lsdException w:name="Colorful Shading Accent 2" w:locked="0" w:uiPriority="66"/>
    <w:lsdException w:name="Colorful List Accent 2" w:locked="0" w:uiPriority="67"/>
    <w:lsdException w:name="Colorful Grid Accent 2" w:locked="0" w:uiPriority="68"/>
    <w:lsdException w:name="Light Shading Accent 3" w:locked="0" w:uiPriority="69"/>
    <w:lsdException w:name="Light List Accent 3" w:locked="0" w:uiPriority="70"/>
    <w:lsdException w:name="Light Grid Accent 3" w:locked="0" w:uiPriority="71"/>
    <w:lsdException w:name="Medium Shading 1 Accent 3" w:locked="0" w:uiPriority="72"/>
    <w:lsdException w:name="Medium Shading 2 Accent 3" w:locked="0" w:uiPriority="73"/>
    <w:lsdException w:name="Medium List 1 Accent 3" w:locked="0" w:uiPriority="60"/>
    <w:lsdException w:name="Medium List 2 Accent 3" w:locked="0" w:uiPriority="61"/>
    <w:lsdException w:name="Medium Grid 1 Accent 3" w:locked="0" w:uiPriority="62"/>
    <w:lsdException w:name="Medium Grid 2 Accent 3" w:locked="0" w:uiPriority="63"/>
    <w:lsdException w:name="Medium Grid 3 Accent 3" w:locked="0" w:uiPriority="64"/>
    <w:lsdException w:name="Dark List Accent 3" w:locked="0" w:uiPriority="65"/>
    <w:lsdException w:name="Colorful Shading Accent 3" w:locked="0" w:uiPriority="66"/>
    <w:lsdException w:name="Colorful List Accent 3" w:locked="0" w:uiPriority="67"/>
    <w:lsdException w:name="Colorful Grid Accent 3" w:locked="0" w:uiPriority="68"/>
    <w:lsdException w:name="Light Shading Accent 4" w:locked="0" w:uiPriority="69"/>
    <w:lsdException w:name="Light List Accent 4" w:locked="0" w:uiPriority="70"/>
    <w:lsdException w:name="Light Grid Accent 4" w:locked="0" w:uiPriority="71"/>
    <w:lsdException w:name="Medium Shading 1 Accent 4" w:locked="0" w:uiPriority="72"/>
    <w:lsdException w:name="Medium Shading 2 Accent 4" w:locked="0" w:uiPriority="73"/>
    <w:lsdException w:name="Medium List 1 Accent 4" w:locked="0" w:uiPriority="60"/>
    <w:lsdException w:name="Medium List 2 Accent 4" w:locked="0" w:uiPriority="61"/>
    <w:lsdException w:name="Medium Grid 1 Accent 4" w:locked="0" w:uiPriority="62"/>
    <w:lsdException w:name="Medium Grid 2 Accent 4" w:locked="0" w:uiPriority="63"/>
    <w:lsdException w:name="Medium Grid 3 Accent 4" w:locked="0" w:uiPriority="64"/>
    <w:lsdException w:name="Dark List Accent 4" w:locked="0" w:uiPriority="65"/>
    <w:lsdException w:name="Colorful Shading Accent 4" w:locked="0" w:uiPriority="66"/>
    <w:lsdException w:name="Colorful List Accent 4" w:locked="0" w:uiPriority="67"/>
    <w:lsdException w:name="Colorful Grid Accent 4" w:locked="0" w:uiPriority="68"/>
    <w:lsdException w:name="Light Shading Accent 5" w:locked="0" w:uiPriority="69"/>
    <w:lsdException w:name="Light List Accent 5" w:locked="0" w:uiPriority="70"/>
    <w:lsdException w:name="Light Grid Accent 5" w:locked="0" w:uiPriority="71"/>
    <w:lsdException w:name="Medium Shading 1 Accent 5" w:locked="0" w:uiPriority="72"/>
    <w:lsdException w:name="Medium Shading 2 Accent 5" w:locked="0" w:uiPriority="73"/>
    <w:lsdException w:name="Medium List 1 Accent 5" w:locked="0" w:uiPriority="60"/>
    <w:lsdException w:name="Medium List 2 Accent 5" w:locked="0" w:uiPriority="61"/>
    <w:lsdException w:name="Medium Grid 1 Accent 5" w:locked="0" w:uiPriority="62"/>
    <w:lsdException w:name="Medium Grid 2 Accent 5" w:locked="0" w:uiPriority="63"/>
    <w:lsdException w:name="Medium Grid 3 Accent 5" w:locked="0" w:uiPriority="64"/>
    <w:lsdException w:name="Dark List Accent 5" w:locked="0" w:uiPriority="65"/>
    <w:lsdException w:name="Colorful Shading Accent 5" w:locked="0" w:uiPriority="66"/>
    <w:lsdException w:name="Colorful List Accent 5" w:locked="0" w:uiPriority="67"/>
    <w:lsdException w:name="Colorful Grid Accent 5" w:locked="0" w:uiPriority="68"/>
    <w:lsdException w:name="Light Shading Accent 6" w:locked="0" w:uiPriority="69"/>
    <w:lsdException w:name="Light List Accent 6" w:locked="0" w:uiPriority="70"/>
    <w:lsdException w:name="Light Grid Accent 6" w:locked="0" w:uiPriority="71"/>
    <w:lsdException w:name="Medium Shading 1 Accent 6" w:locked="0" w:uiPriority="72"/>
    <w:lsdException w:name="Medium Shading 2 Accent 6" w:locked="0" w:uiPriority="73"/>
    <w:lsdException w:name="Medium List 1 Accent 6" w:locked="0" w:uiPriority="19" w:qFormat="1"/>
    <w:lsdException w:name="Medium List 2 Accent 6" w:locked="0" w:uiPriority="21" w:qFormat="1"/>
    <w:lsdException w:name="Medium Grid 1 Accent 6" w:locked="0" w:uiPriority="31" w:qFormat="1"/>
    <w:lsdException w:name="Medium Grid 2 Accent 6" w:locked="0" w:uiPriority="32" w:qFormat="1"/>
    <w:lsdException w:name="Medium Grid 3 Accent 6" w:locked="0" w:uiPriority="33" w:qFormat="1"/>
    <w:lsdException w:name="Dark List Accent 6" w:locked="0" w:semiHidden="1" w:uiPriority="37" w:unhideWhenUsed="1"/>
    <w:lsdException w:name="Colorful Shading Accent 6" w:locked="0" w:semiHidden="1" w:uiPriority="39" w:unhideWhenUsed="1" w:qFormat="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autoRedefine/>
    <w:rsid w:val="00975325"/>
    <w:pPr>
      <w:spacing w:line="360" w:lineRule="auto"/>
    </w:pPr>
    <w:rPr>
      <w:rFonts w:ascii="AdiHaus" w:eastAsia="ヒラギノ角ゴ Pro W3" w:hAnsi="AdiHaus"/>
      <w:color w:val="000000"/>
      <w:sz w:val="22"/>
    </w:rPr>
  </w:style>
  <w:style w:type="paragraph" w:styleId="Heading1">
    <w:name w:val="heading 1"/>
    <w:basedOn w:val="Normal"/>
    <w:next w:val="Normal"/>
    <w:link w:val="Heading1Char"/>
    <w:locked/>
    <w:rsid w:val="00975325"/>
    <w:pPr>
      <w:keepNext/>
      <w:spacing w:before="240" w:after="60"/>
      <w:outlineLvl w:val="0"/>
    </w:pPr>
    <w:rPr>
      <w:rFonts w:ascii="Calibri" w:eastAsia="ＭＳ ゴシック" w:hAnsi="Calibri"/>
      <w:b/>
      <w:bCs/>
      <w:kern w:val="32"/>
      <w:sz w:val="32"/>
      <w:szCs w:val="32"/>
    </w:rPr>
  </w:style>
  <w:style w:type="paragraph" w:styleId="Heading2">
    <w:name w:val="heading 2"/>
    <w:next w:val="Body"/>
    <w:pPr>
      <w:keepNext/>
      <w:outlineLvl w:val="1"/>
    </w:pPr>
    <w:rPr>
      <w:rFonts w:ascii="Helvetica" w:eastAsia="ヒラギノ角ゴ Pro W3" w:hAnsi="Helvetica"/>
      <w:b/>
      <w:color w:val="000000"/>
      <w:sz w:val="24"/>
    </w:rPr>
  </w:style>
  <w:style w:type="paragraph" w:styleId="Heading3">
    <w:name w:val="heading 3"/>
    <w:aliases w:val="Sub Headline"/>
    <w:basedOn w:val="Heading2"/>
    <w:next w:val="Normal"/>
    <w:link w:val="Heading3Char"/>
    <w:unhideWhenUsed/>
    <w:qFormat/>
    <w:locked/>
    <w:rsid w:val="00975325"/>
    <w:pPr>
      <w:jc w:val="center"/>
      <w:outlineLvl w:val="2"/>
    </w:pPr>
    <w:rPr>
      <w:rFonts w:ascii="AdiHaus" w:hAnsi="AdiHau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AdiHaus" w:eastAsia="ヒラギノ角ゴ Pro W3" w:hAnsi="AdiHaus"/>
      <w:color w:val="000000"/>
      <w:sz w:val="18"/>
    </w:rPr>
  </w:style>
  <w:style w:type="paragraph" w:customStyle="1" w:styleId="HEADLINE">
    <w:name w:val="HEADLINE"/>
    <w:next w:val="Body"/>
    <w:pPr>
      <w:keepNext/>
      <w:spacing w:line="360" w:lineRule="auto"/>
      <w:jc w:val="center"/>
      <w:outlineLvl w:val="0"/>
    </w:pPr>
    <w:rPr>
      <w:rFonts w:ascii="adiNeue2013 Bold" w:eastAsia="ヒラギノ角ゴ Pro W3" w:hAnsi="adiNeue2013 Bold"/>
      <w:caps/>
      <w:color w:val="000000"/>
      <w:sz w:val="36"/>
    </w:rPr>
  </w:style>
  <w:style w:type="paragraph" w:customStyle="1" w:styleId="Body">
    <w:name w:val="Body"/>
    <w:qFormat/>
    <w:pPr>
      <w:spacing w:line="360" w:lineRule="auto"/>
    </w:pPr>
    <w:rPr>
      <w:rFonts w:ascii="AdiHaus" w:eastAsia="ヒラギノ角ゴ Pro W3" w:hAnsi="AdiHaus"/>
      <w:color w:val="000000"/>
      <w:sz w:val="22"/>
    </w:rPr>
  </w:style>
  <w:style w:type="character" w:customStyle="1" w:styleId="Hyperlink1">
    <w:name w:val="Hyperlink1"/>
    <w:rPr>
      <w:color w:val="0000FE"/>
      <w:sz w:val="20"/>
      <w:u w:val="single"/>
    </w:rPr>
  </w:style>
  <w:style w:type="character" w:styleId="CommentReference">
    <w:name w:val="annotation reference"/>
    <w:locked/>
    <w:rsid w:val="002166FD"/>
    <w:rPr>
      <w:sz w:val="16"/>
      <w:szCs w:val="16"/>
    </w:rPr>
  </w:style>
  <w:style w:type="paragraph" w:styleId="CommentText">
    <w:name w:val="annotation text"/>
    <w:basedOn w:val="Normal"/>
    <w:link w:val="CommentTextChar"/>
    <w:locked/>
    <w:rsid w:val="002166FD"/>
    <w:rPr>
      <w:sz w:val="20"/>
    </w:rPr>
  </w:style>
  <w:style w:type="character" w:customStyle="1" w:styleId="CommentTextChar">
    <w:name w:val="Comment Text Char"/>
    <w:link w:val="CommentText"/>
    <w:rsid w:val="002166FD"/>
    <w:rPr>
      <w:rFonts w:eastAsia="ヒラギノ角ゴ Pro W3"/>
      <w:color w:val="000000"/>
      <w:lang w:val="en-GB"/>
    </w:rPr>
  </w:style>
  <w:style w:type="paragraph" w:styleId="CommentSubject">
    <w:name w:val="annotation subject"/>
    <w:basedOn w:val="CommentText"/>
    <w:next w:val="CommentText"/>
    <w:link w:val="CommentSubjectChar"/>
    <w:locked/>
    <w:rsid w:val="002166FD"/>
    <w:rPr>
      <w:b/>
      <w:bCs/>
    </w:rPr>
  </w:style>
  <w:style w:type="character" w:customStyle="1" w:styleId="CommentSubjectChar">
    <w:name w:val="Comment Subject Char"/>
    <w:link w:val="CommentSubject"/>
    <w:rsid w:val="002166FD"/>
    <w:rPr>
      <w:rFonts w:eastAsia="ヒラギノ角ゴ Pro W3"/>
      <w:b/>
      <w:bCs/>
      <w:color w:val="000000"/>
      <w:lang w:val="en-GB"/>
    </w:rPr>
  </w:style>
  <w:style w:type="paragraph" w:styleId="BalloonText">
    <w:name w:val="Balloon Text"/>
    <w:basedOn w:val="Normal"/>
    <w:link w:val="BalloonTextChar"/>
    <w:locked/>
    <w:rsid w:val="002166FD"/>
    <w:rPr>
      <w:rFonts w:ascii="Tahoma" w:hAnsi="Tahoma" w:cs="Tahoma"/>
      <w:sz w:val="16"/>
      <w:szCs w:val="16"/>
    </w:rPr>
  </w:style>
  <w:style w:type="character" w:customStyle="1" w:styleId="BalloonTextChar">
    <w:name w:val="Balloon Text Char"/>
    <w:link w:val="BalloonText"/>
    <w:rsid w:val="002166FD"/>
    <w:rPr>
      <w:rFonts w:ascii="Tahoma" w:eastAsia="ヒラギノ角ゴ Pro W3" w:hAnsi="Tahoma" w:cs="Tahoma"/>
      <w:color w:val="000000"/>
      <w:sz w:val="16"/>
      <w:szCs w:val="16"/>
      <w:lang w:val="en-GB"/>
    </w:rPr>
  </w:style>
  <w:style w:type="character" w:styleId="Hyperlink">
    <w:name w:val="Hyperlink"/>
    <w:locked/>
    <w:rsid w:val="00B55156"/>
    <w:rPr>
      <w:color w:val="0000FF"/>
      <w:u w:val="single"/>
    </w:rPr>
  </w:style>
  <w:style w:type="character" w:styleId="FollowedHyperlink">
    <w:name w:val="FollowedHyperlink"/>
    <w:locked/>
    <w:rsid w:val="00B55156"/>
    <w:rPr>
      <w:color w:val="800080"/>
      <w:u w:val="single"/>
    </w:rPr>
  </w:style>
  <w:style w:type="paragraph" w:customStyle="1" w:styleId="Heading2AA">
    <w:name w:val="Heading 2 A A"/>
    <w:next w:val="BodyA"/>
    <w:rsid w:val="00DD590F"/>
    <w:pPr>
      <w:outlineLvl w:val="1"/>
    </w:pPr>
    <w:rPr>
      <w:rFonts w:ascii="Arial Black" w:eastAsia="ヒラギノ角ゴ Pro W3" w:hAnsi="Arial Black"/>
      <w:caps/>
      <w:color w:val="000000"/>
      <w:sz w:val="16"/>
    </w:rPr>
  </w:style>
  <w:style w:type="paragraph" w:customStyle="1" w:styleId="BodyA">
    <w:name w:val="Body A"/>
    <w:rsid w:val="00DD590F"/>
    <w:pPr>
      <w:spacing w:after="240"/>
    </w:pPr>
    <w:rPr>
      <w:rFonts w:ascii="Arial" w:eastAsia="ヒラギノ角ゴ Pro W3" w:hAnsi="Arial"/>
      <w:color w:val="000000"/>
      <w:sz w:val="18"/>
    </w:rPr>
  </w:style>
  <w:style w:type="paragraph" w:styleId="Title">
    <w:name w:val="Title"/>
    <w:aliases w:val="Headline"/>
    <w:basedOn w:val="HEADLINE"/>
    <w:next w:val="Normal"/>
    <w:link w:val="TitleChar"/>
    <w:qFormat/>
    <w:locked/>
    <w:rsid w:val="00975325"/>
  </w:style>
  <w:style w:type="character" w:customStyle="1" w:styleId="TitleChar">
    <w:name w:val="Title Char"/>
    <w:aliases w:val="Headline Char"/>
    <w:link w:val="Title"/>
    <w:rsid w:val="00975325"/>
    <w:rPr>
      <w:rFonts w:ascii="adiNeue2013 Bold" w:eastAsia="ヒラギノ角ゴ Pro W3" w:hAnsi="adiNeue2013 Bold"/>
      <w:caps/>
      <w:color w:val="000000"/>
      <w:sz w:val="36"/>
    </w:rPr>
  </w:style>
  <w:style w:type="character" w:customStyle="1" w:styleId="Heading3Char">
    <w:name w:val="Heading 3 Char"/>
    <w:aliases w:val="Sub Headline Char"/>
    <w:link w:val="Heading3"/>
    <w:rsid w:val="00975325"/>
    <w:rPr>
      <w:rFonts w:ascii="AdiHaus" w:eastAsia="ヒラギノ角ゴ Pro W3" w:hAnsi="AdiHaus"/>
      <w:b/>
      <w:color w:val="000000"/>
      <w:sz w:val="28"/>
      <w:szCs w:val="28"/>
    </w:rPr>
  </w:style>
  <w:style w:type="character" w:styleId="Emphasis">
    <w:name w:val="Emphasis"/>
    <w:qFormat/>
    <w:locked/>
    <w:rsid w:val="00975325"/>
    <w:rPr>
      <w:rFonts w:ascii="AdiHaus" w:hAnsi="AdiHaus"/>
      <w:b w:val="0"/>
      <w:i/>
      <w:sz w:val="22"/>
    </w:rPr>
  </w:style>
  <w:style w:type="character" w:customStyle="1" w:styleId="Heading1Char">
    <w:name w:val="Heading 1 Char"/>
    <w:link w:val="Heading1"/>
    <w:rsid w:val="00975325"/>
    <w:rPr>
      <w:rFonts w:ascii="Calibri" w:eastAsia="ＭＳ ゴシック" w:hAnsi="Calibri" w:cs="Times New Roman"/>
      <w:b/>
      <w:bCs/>
      <w:color w:val="00000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opeton:Library:Application%20Support:Microsoft:Office:User%20Templates:My%20Templates: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F07F7-46D0-6342-A599-1549660A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Release.dotx</Template>
  <TotalTime>2</TotalTime>
  <Pages>1</Pages>
  <Words>133</Words>
  <Characters>764</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896</CharactersWithSpaces>
  <SharedDoc>false</SharedDoc>
  <HLinks>
    <vt:vector size="30" baseType="variant">
      <vt:variant>
        <vt:i4>2228340</vt:i4>
      </vt:variant>
      <vt:variant>
        <vt:i4>12</vt:i4>
      </vt:variant>
      <vt:variant>
        <vt:i4>0</vt:i4>
      </vt:variant>
      <vt:variant>
        <vt:i4>5</vt:i4>
      </vt:variant>
      <vt:variant>
        <vt:lpwstr>http://www.micoach.com</vt:lpwstr>
      </vt:variant>
      <vt:variant>
        <vt:lpwstr/>
      </vt:variant>
      <vt:variant>
        <vt:i4>7602297</vt:i4>
      </vt:variant>
      <vt:variant>
        <vt:i4>9</vt:i4>
      </vt:variant>
      <vt:variant>
        <vt:i4>0</vt:i4>
      </vt:variant>
      <vt:variant>
        <vt:i4>5</vt:i4>
      </vt:variant>
      <vt:variant>
        <vt:lpwstr>mailto:tony.hope@adidas.com</vt:lpwstr>
      </vt:variant>
      <vt:variant>
        <vt:lpwstr/>
      </vt:variant>
      <vt:variant>
        <vt:i4>1966198</vt:i4>
      </vt:variant>
      <vt:variant>
        <vt:i4>6</vt:i4>
      </vt:variant>
      <vt:variant>
        <vt:i4>0</vt:i4>
      </vt:variant>
      <vt:variant>
        <vt:i4>5</vt:i4>
      </vt:variant>
      <vt:variant>
        <vt:lpwstr>http://news.adidas.com/GLOBAL/PERFORMANCE/miCoach</vt:lpwstr>
      </vt:variant>
      <vt:variant>
        <vt:lpwstr/>
      </vt:variant>
      <vt:variant>
        <vt:i4>3407878</vt:i4>
      </vt:variant>
      <vt:variant>
        <vt:i4>3</vt:i4>
      </vt:variant>
      <vt:variant>
        <vt:i4>0</vt:i4>
      </vt:variant>
      <vt:variant>
        <vt:i4>5</vt:i4>
      </vt:variant>
      <vt:variant>
        <vt:lpwstr>https://www.twitter.com/adidas_micoach</vt:lpwstr>
      </vt:variant>
      <vt:variant>
        <vt:lpwstr/>
      </vt:variant>
      <vt:variant>
        <vt:i4>5963824</vt:i4>
      </vt:variant>
      <vt:variant>
        <vt:i4>0</vt:i4>
      </vt:variant>
      <vt:variant>
        <vt:i4>0</vt:i4>
      </vt:variant>
      <vt:variant>
        <vt:i4>5</vt:i4>
      </vt:variant>
      <vt:variant>
        <vt:lpwstr>http://www.facebook.com/adidasmicoach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Hope</dc:creator>
  <cp:keywords/>
  <cp:lastModifiedBy>Tony Hope</cp:lastModifiedBy>
  <cp:revision>5</cp:revision>
  <cp:lastPrinted>2013-10-15T13:40:00Z</cp:lastPrinted>
  <dcterms:created xsi:type="dcterms:W3CDTF">2014-05-27T18:47:00Z</dcterms:created>
  <dcterms:modified xsi:type="dcterms:W3CDTF">2014-06-25T04:54:00Z</dcterms:modified>
</cp:coreProperties>
</file>