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B6" w:rsidRDefault="00AA49F8" w:rsidP="00136D05">
      <w:pPr>
        <w:spacing w:line="276" w:lineRule="auto"/>
        <w:jc w:val="center"/>
        <w:rPr>
          <w:rFonts w:cs="AdiHaus"/>
          <w:b/>
          <w:bCs/>
          <w:snapToGrid/>
          <w:sz w:val="32"/>
          <w:szCs w:val="32"/>
        </w:rPr>
      </w:pPr>
      <w:r w:rsidRPr="00136D05">
        <w:rPr>
          <w:rFonts w:cs="AdiHaus"/>
          <w:b/>
          <w:bCs/>
          <w:snapToGrid/>
          <w:sz w:val="32"/>
          <w:szCs w:val="32"/>
        </w:rPr>
        <w:t xml:space="preserve">adidas and the Mexican Football Federation </w:t>
      </w:r>
      <w:r w:rsidR="009A2F6C" w:rsidRPr="00136D05">
        <w:rPr>
          <w:rFonts w:cs="AdiHaus"/>
          <w:b/>
          <w:bCs/>
          <w:snapToGrid/>
          <w:sz w:val="32"/>
          <w:szCs w:val="32"/>
        </w:rPr>
        <w:t>introduce</w:t>
      </w:r>
      <w:r w:rsidRPr="00136D05">
        <w:rPr>
          <w:rFonts w:cs="AdiHaus"/>
          <w:b/>
          <w:bCs/>
          <w:snapToGrid/>
          <w:sz w:val="32"/>
          <w:szCs w:val="32"/>
        </w:rPr>
        <w:t xml:space="preserve"> the </w:t>
      </w:r>
      <w:r w:rsidR="009A2F6C" w:rsidRPr="00136D05">
        <w:rPr>
          <w:rFonts w:cs="AdiHaus"/>
          <w:b/>
          <w:bCs/>
          <w:snapToGrid/>
          <w:sz w:val="32"/>
          <w:szCs w:val="32"/>
        </w:rPr>
        <w:t>new</w:t>
      </w:r>
      <w:r w:rsidR="00136D05">
        <w:rPr>
          <w:rFonts w:cs="AdiHaus"/>
          <w:b/>
          <w:bCs/>
          <w:snapToGrid/>
          <w:sz w:val="32"/>
          <w:szCs w:val="32"/>
        </w:rPr>
        <w:t xml:space="preserve"> national team</w:t>
      </w:r>
      <w:r w:rsidR="009A2F6C" w:rsidRPr="00136D05">
        <w:rPr>
          <w:rFonts w:cs="AdiHaus"/>
          <w:b/>
          <w:bCs/>
          <w:snapToGrid/>
          <w:sz w:val="32"/>
          <w:szCs w:val="32"/>
        </w:rPr>
        <w:t xml:space="preserve"> away </w:t>
      </w:r>
      <w:r w:rsidRPr="00136D05">
        <w:rPr>
          <w:rFonts w:cs="AdiHaus"/>
          <w:b/>
          <w:bCs/>
          <w:snapToGrid/>
          <w:sz w:val="32"/>
          <w:szCs w:val="32"/>
        </w:rPr>
        <w:t>kit</w:t>
      </w:r>
      <w:r w:rsidR="009A2F6C" w:rsidRPr="00136D05">
        <w:rPr>
          <w:rFonts w:cs="AdiHaus"/>
          <w:b/>
          <w:bCs/>
          <w:snapToGrid/>
          <w:sz w:val="32"/>
          <w:szCs w:val="32"/>
        </w:rPr>
        <w:t xml:space="preserve"> </w:t>
      </w:r>
    </w:p>
    <w:p w:rsidR="00136D05" w:rsidRPr="00136D05" w:rsidRDefault="00136D05" w:rsidP="00136D05">
      <w:pPr>
        <w:spacing w:line="276" w:lineRule="auto"/>
        <w:jc w:val="center"/>
        <w:rPr>
          <w:rFonts w:cs="AdiHaus"/>
          <w:b/>
          <w:bCs/>
          <w:snapToGrid/>
          <w:sz w:val="32"/>
          <w:szCs w:val="32"/>
        </w:rPr>
      </w:pPr>
    </w:p>
    <w:p w:rsidR="00136D05" w:rsidRDefault="006355F8" w:rsidP="00111260">
      <w:pPr>
        <w:pStyle w:val="ListParagraph"/>
        <w:spacing w:line="360" w:lineRule="auto"/>
        <w:ind w:left="0" w:right="-425"/>
        <w:jc w:val="center"/>
        <w:rPr>
          <w:rFonts w:cs="Tahoma"/>
          <w:i/>
          <w:sz w:val="22"/>
          <w:szCs w:val="22"/>
        </w:rPr>
      </w:pPr>
      <w:r>
        <w:rPr>
          <w:rFonts w:cs="Tahoma"/>
          <w:i/>
          <w:sz w:val="22"/>
          <w:szCs w:val="22"/>
        </w:rPr>
        <w:t xml:space="preserve">Heritage and innovation </w:t>
      </w:r>
      <w:r w:rsidR="00136D05" w:rsidRPr="009D436C">
        <w:rPr>
          <w:rFonts w:cs="Tahoma"/>
          <w:i/>
          <w:sz w:val="22"/>
          <w:szCs w:val="22"/>
        </w:rPr>
        <w:t xml:space="preserve">are the key features of the new </w:t>
      </w:r>
      <w:r w:rsidR="009D436C" w:rsidRPr="009D436C">
        <w:rPr>
          <w:rFonts w:cs="Tahoma"/>
          <w:i/>
          <w:sz w:val="22"/>
          <w:szCs w:val="22"/>
        </w:rPr>
        <w:t>Mexican</w:t>
      </w:r>
      <w:r w:rsidR="00136D05" w:rsidRPr="009D436C">
        <w:rPr>
          <w:rFonts w:cs="Tahoma"/>
          <w:i/>
          <w:sz w:val="22"/>
          <w:szCs w:val="22"/>
        </w:rPr>
        <w:t xml:space="preserve"> away kit that has been designed especially for the </w:t>
      </w:r>
      <w:r w:rsidR="00006D36" w:rsidRPr="001254B9">
        <w:rPr>
          <w:bCs/>
          <w:i/>
          <w:caps/>
          <w:sz w:val="22"/>
          <w:szCs w:val="22"/>
        </w:rPr>
        <w:t>2014 FIFA World Cup Brazil™</w:t>
      </w:r>
    </w:p>
    <w:p w:rsidR="00111260" w:rsidRPr="00111260" w:rsidRDefault="00111260" w:rsidP="00111260">
      <w:pPr>
        <w:pStyle w:val="ListParagraph"/>
        <w:spacing w:line="360" w:lineRule="auto"/>
        <w:ind w:left="0" w:right="-425"/>
        <w:jc w:val="center"/>
        <w:rPr>
          <w:rFonts w:cs="Tahoma"/>
          <w:i/>
          <w:sz w:val="22"/>
          <w:szCs w:val="22"/>
        </w:rPr>
      </w:pPr>
    </w:p>
    <w:p w:rsidR="009D436C" w:rsidRDefault="005B5712" w:rsidP="00111260">
      <w:pPr>
        <w:spacing w:line="360" w:lineRule="auto"/>
        <w:jc w:val="both"/>
        <w:rPr>
          <w:rFonts w:cs="AdiHaus"/>
          <w:bCs/>
          <w:sz w:val="22"/>
          <w:szCs w:val="22"/>
        </w:rPr>
      </w:pPr>
      <w:r w:rsidRPr="00136D05">
        <w:rPr>
          <w:rFonts w:cs="AdiHaus"/>
          <w:b/>
          <w:bCs/>
          <w:sz w:val="22"/>
          <w:szCs w:val="22"/>
        </w:rPr>
        <w:t xml:space="preserve">México </w:t>
      </w:r>
      <w:r w:rsidR="00852866" w:rsidRPr="00136D05">
        <w:rPr>
          <w:rFonts w:cs="AdiHaus"/>
          <w:b/>
          <w:bCs/>
          <w:sz w:val="22"/>
          <w:szCs w:val="22"/>
        </w:rPr>
        <w:t>City</w:t>
      </w:r>
      <w:r w:rsidRPr="00136D05">
        <w:rPr>
          <w:rFonts w:cs="AdiHaus"/>
          <w:b/>
          <w:bCs/>
          <w:sz w:val="22"/>
          <w:szCs w:val="22"/>
        </w:rPr>
        <w:t xml:space="preserve">, </w:t>
      </w:r>
      <w:r w:rsidR="00823573" w:rsidRPr="00136D05">
        <w:rPr>
          <w:rFonts w:cs="AdiHaus"/>
          <w:b/>
          <w:bCs/>
          <w:sz w:val="22"/>
          <w:szCs w:val="22"/>
        </w:rPr>
        <w:t>February 14</w:t>
      </w:r>
      <w:r w:rsidR="00823573" w:rsidRPr="00136D05">
        <w:rPr>
          <w:rFonts w:cs="AdiHaus"/>
          <w:b/>
          <w:bCs/>
          <w:sz w:val="22"/>
          <w:szCs w:val="22"/>
          <w:vertAlign w:val="superscript"/>
        </w:rPr>
        <w:t>th</w:t>
      </w:r>
      <w:r w:rsidR="00823573" w:rsidRPr="00136D05">
        <w:rPr>
          <w:rFonts w:cs="AdiHaus"/>
          <w:b/>
          <w:bCs/>
          <w:sz w:val="22"/>
          <w:szCs w:val="22"/>
        </w:rPr>
        <w:t>, 2014</w:t>
      </w:r>
      <w:r w:rsidR="00850DB6" w:rsidRPr="00136D05">
        <w:rPr>
          <w:rFonts w:cs="AdiHaus"/>
          <w:b/>
          <w:bCs/>
          <w:sz w:val="22"/>
          <w:szCs w:val="22"/>
        </w:rPr>
        <w:t xml:space="preserve"> –</w:t>
      </w:r>
      <w:r w:rsidR="00136D05">
        <w:rPr>
          <w:rFonts w:cs="AdiHaus"/>
          <w:b/>
          <w:bCs/>
          <w:sz w:val="22"/>
          <w:szCs w:val="22"/>
        </w:rPr>
        <w:t xml:space="preserve"> </w:t>
      </w:r>
      <w:r w:rsidR="009D436C">
        <w:rPr>
          <w:rFonts w:cs="Tahoma"/>
          <w:color w:val="000000"/>
          <w:sz w:val="22"/>
          <w:szCs w:val="22"/>
        </w:rPr>
        <w:t>adidas presents the official away kit of th</w:t>
      </w:r>
      <w:r w:rsidR="00111260">
        <w:rPr>
          <w:rFonts w:cs="Tahoma"/>
          <w:color w:val="000000"/>
          <w:sz w:val="22"/>
          <w:szCs w:val="22"/>
        </w:rPr>
        <w:t>e Mexican national football team for</w:t>
      </w:r>
      <w:r w:rsidR="009D436C">
        <w:rPr>
          <w:rFonts w:cs="Tahoma"/>
          <w:color w:val="000000"/>
          <w:sz w:val="22"/>
          <w:szCs w:val="22"/>
        </w:rPr>
        <w:t xml:space="preserve"> the </w:t>
      </w:r>
      <w:r w:rsidR="00006D36" w:rsidRPr="00006D36">
        <w:rPr>
          <w:bCs/>
          <w:caps/>
          <w:sz w:val="22"/>
          <w:szCs w:val="22"/>
        </w:rPr>
        <w:t>2014 FIFA World Cup Brazil™</w:t>
      </w:r>
    </w:p>
    <w:p w:rsidR="009D436C" w:rsidRDefault="009D436C" w:rsidP="00111260">
      <w:pPr>
        <w:spacing w:line="360" w:lineRule="auto"/>
        <w:jc w:val="both"/>
        <w:rPr>
          <w:rFonts w:cs="AdiHaus"/>
          <w:bCs/>
          <w:sz w:val="22"/>
          <w:szCs w:val="22"/>
        </w:rPr>
      </w:pPr>
    </w:p>
    <w:p w:rsidR="006355F8" w:rsidRDefault="006355F8" w:rsidP="00111260">
      <w:pPr>
        <w:spacing w:line="360" w:lineRule="auto"/>
        <w:jc w:val="both"/>
        <w:rPr>
          <w:rFonts w:cs="AdiHaus"/>
          <w:bCs/>
          <w:sz w:val="22"/>
          <w:szCs w:val="22"/>
        </w:rPr>
      </w:pPr>
      <w:r w:rsidRPr="00136D05">
        <w:rPr>
          <w:rFonts w:cs="AdiHaus"/>
          <w:bCs/>
          <w:sz w:val="22"/>
          <w:szCs w:val="22"/>
        </w:rPr>
        <w:t xml:space="preserve">The new away kit of the Mexican team stands </w:t>
      </w:r>
      <w:r>
        <w:rPr>
          <w:rFonts w:cs="AdiHaus"/>
          <w:bCs/>
          <w:sz w:val="22"/>
          <w:szCs w:val="22"/>
        </w:rPr>
        <w:t>out through an innovative combination of</w:t>
      </w:r>
      <w:r w:rsidRPr="00136D05">
        <w:rPr>
          <w:rFonts w:cs="AdiHaus"/>
          <w:bCs/>
          <w:sz w:val="22"/>
          <w:szCs w:val="22"/>
        </w:rPr>
        <w:t xml:space="preserve"> red and black, reinterpreting classic</w:t>
      </w:r>
      <w:r>
        <w:rPr>
          <w:rFonts w:cs="AdiHaus"/>
          <w:bCs/>
          <w:sz w:val="22"/>
          <w:szCs w:val="22"/>
        </w:rPr>
        <w:t xml:space="preserve"> jerseys of the national team </w:t>
      </w:r>
      <w:r w:rsidR="00905795">
        <w:rPr>
          <w:rFonts w:cs="AdiHaus"/>
          <w:bCs/>
          <w:sz w:val="22"/>
          <w:szCs w:val="22"/>
        </w:rPr>
        <w:t>worn in previous</w:t>
      </w:r>
      <w:r w:rsidRPr="00136D05">
        <w:rPr>
          <w:rFonts w:cs="AdiHaus"/>
          <w:bCs/>
          <w:sz w:val="22"/>
          <w:szCs w:val="22"/>
        </w:rPr>
        <w:t xml:space="preserve"> World Cup</w:t>
      </w:r>
      <w:r w:rsidR="00905795">
        <w:rPr>
          <w:rFonts w:cs="AdiHaus"/>
          <w:bCs/>
          <w:sz w:val="22"/>
          <w:szCs w:val="22"/>
        </w:rPr>
        <w:t>s</w:t>
      </w:r>
      <w:r w:rsidRPr="00136D05">
        <w:rPr>
          <w:rFonts w:cs="AdiHaus"/>
          <w:bCs/>
          <w:sz w:val="22"/>
          <w:szCs w:val="22"/>
        </w:rPr>
        <w:t xml:space="preserve">. </w:t>
      </w:r>
      <w:r>
        <w:rPr>
          <w:rFonts w:cs="AdiHaus"/>
          <w:bCs/>
          <w:sz w:val="22"/>
          <w:szCs w:val="22"/>
        </w:rPr>
        <w:t>This colour combination was first</w:t>
      </w:r>
      <w:r w:rsidRPr="00136D05">
        <w:rPr>
          <w:rFonts w:cs="AdiHaus"/>
          <w:bCs/>
          <w:sz w:val="22"/>
          <w:szCs w:val="22"/>
        </w:rPr>
        <w:t xml:space="preserve"> used in Uruguay 1930</w:t>
      </w:r>
      <w:r w:rsidR="00111260">
        <w:rPr>
          <w:rFonts w:cs="AdiHaus"/>
          <w:bCs/>
          <w:sz w:val="22"/>
          <w:szCs w:val="22"/>
        </w:rPr>
        <w:t xml:space="preserve"> through to</w:t>
      </w:r>
      <w:r w:rsidRPr="00136D05">
        <w:rPr>
          <w:rFonts w:cs="AdiHaus"/>
          <w:bCs/>
          <w:sz w:val="22"/>
          <w:szCs w:val="22"/>
        </w:rPr>
        <w:t xml:space="preserve"> Sweden 1958</w:t>
      </w:r>
      <w:r>
        <w:rPr>
          <w:rFonts w:cs="AdiHaus"/>
          <w:bCs/>
          <w:sz w:val="22"/>
          <w:szCs w:val="22"/>
        </w:rPr>
        <w:t xml:space="preserve">. </w:t>
      </w:r>
    </w:p>
    <w:p w:rsidR="005B5712" w:rsidRDefault="005B5712" w:rsidP="00111260">
      <w:pPr>
        <w:spacing w:line="360" w:lineRule="auto"/>
        <w:jc w:val="center"/>
        <w:rPr>
          <w:rFonts w:cs="AdiHaus"/>
          <w:bCs/>
          <w:sz w:val="22"/>
          <w:szCs w:val="22"/>
        </w:rPr>
      </w:pPr>
    </w:p>
    <w:p w:rsidR="00D779EE" w:rsidRPr="00136D05" w:rsidRDefault="00D779EE" w:rsidP="00111260">
      <w:pPr>
        <w:spacing w:line="360" w:lineRule="auto"/>
        <w:jc w:val="center"/>
        <w:rPr>
          <w:rFonts w:cs="AdiHaus"/>
          <w:bCs/>
          <w:sz w:val="22"/>
          <w:szCs w:val="22"/>
        </w:rPr>
      </w:pPr>
      <w:r>
        <w:rPr>
          <w:noProof/>
          <w:snapToGrid/>
          <w:lang w:eastAsia="en-US"/>
        </w:rPr>
        <w:drawing>
          <wp:inline distT="0" distB="0" distL="0" distR="0" wp14:anchorId="0A87B67E" wp14:editId="1370BCD8">
            <wp:extent cx="2600325" cy="2600325"/>
            <wp:effectExtent l="0" t="0" r="9525" b="9525"/>
            <wp:docPr id="3" name="Picture 3" descr="C:\Users\sladedav\AppData\Local\Microsoft\Windows\Temporary Internet Files\Content.Word\Mexico Fed Kit Away Image Squar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dedav\AppData\Local\Microsoft\Windows\Temporary Internet Files\Content.Word\Mexico Fed Kit Away Image Square 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733" cy="2599733"/>
                    </a:xfrm>
                    <a:prstGeom prst="rect">
                      <a:avLst/>
                    </a:prstGeom>
                    <a:noFill/>
                    <a:ln>
                      <a:noFill/>
                    </a:ln>
                  </pic:spPr>
                </pic:pic>
              </a:graphicData>
            </a:graphic>
          </wp:inline>
        </w:drawing>
      </w:r>
    </w:p>
    <w:p w:rsidR="005B5712" w:rsidRPr="00136D05" w:rsidRDefault="005B5712" w:rsidP="00111260">
      <w:pPr>
        <w:spacing w:line="360" w:lineRule="auto"/>
        <w:jc w:val="both"/>
        <w:rPr>
          <w:rFonts w:cs="AdiHaus"/>
          <w:bCs/>
          <w:sz w:val="22"/>
          <w:szCs w:val="22"/>
        </w:rPr>
      </w:pPr>
    </w:p>
    <w:p w:rsidR="00147DF4" w:rsidRPr="00136D05" w:rsidRDefault="00006D36" w:rsidP="00111260">
      <w:pPr>
        <w:spacing w:line="360" w:lineRule="auto"/>
        <w:jc w:val="both"/>
        <w:rPr>
          <w:rFonts w:cs="AdiHaus"/>
          <w:bCs/>
          <w:sz w:val="22"/>
          <w:szCs w:val="22"/>
        </w:rPr>
      </w:pPr>
      <w:r>
        <w:rPr>
          <w:rFonts w:cs="AdiHaus"/>
          <w:bCs/>
          <w:sz w:val="22"/>
          <w:szCs w:val="22"/>
        </w:rPr>
        <w:t>The color in the jersey pays</w:t>
      </w:r>
      <w:r w:rsidR="00307B7D" w:rsidRPr="00136D05">
        <w:rPr>
          <w:rFonts w:cs="AdiHaus"/>
          <w:bCs/>
          <w:sz w:val="22"/>
          <w:szCs w:val="22"/>
        </w:rPr>
        <w:t xml:space="preserve"> homage to the passion, union and the combative spirit reflected in the red color of the Mexican flag. The shirt´s design is completed with black elements, </w:t>
      </w:r>
      <w:r w:rsidR="006355F8">
        <w:rPr>
          <w:rFonts w:cs="AdiHaus"/>
          <w:bCs/>
          <w:sz w:val="22"/>
          <w:szCs w:val="22"/>
        </w:rPr>
        <w:t>around the</w:t>
      </w:r>
      <w:r>
        <w:rPr>
          <w:rFonts w:cs="AdiHaus"/>
          <w:bCs/>
          <w:sz w:val="22"/>
          <w:szCs w:val="22"/>
        </w:rPr>
        <w:t xml:space="preserve"> v</w:t>
      </w:r>
      <w:r w:rsidR="00307B7D" w:rsidRPr="00136D05">
        <w:rPr>
          <w:rFonts w:cs="AdiHaus"/>
          <w:bCs/>
          <w:sz w:val="22"/>
          <w:szCs w:val="22"/>
        </w:rPr>
        <w:t xml:space="preserve">-neck, the borders of the sleeves and the traditional adidas </w:t>
      </w:r>
      <w:r w:rsidR="006355F8">
        <w:rPr>
          <w:rFonts w:cs="AdiHaus"/>
          <w:bCs/>
          <w:sz w:val="22"/>
          <w:szCs w:val="22"/>
        </w:rPr>
        <w:t xml:space="preserve">three stripes, </w:t>
      </w:r>
      <w:r w:rsidR="00E85976" w:rsidRPr="00136D05">
        <w:rPr>
          <w:rFonts w:cs="AdiHaus"/>
          <w:bCs/>
          <w:sz w:val="22"/>
          <w:szCs w:val="22"/>
        </w:rPr>
        <w:t xml:space="preserve">which </w:t>
      </w:r>
      <w:r w:rsidR="00307B7D" w:rsidRPr="00136D05">
        <w:rPr>
          <w:rFonts w:cs="AdiHaus"/>
          <w:bCs/>
          <w:sz w:val="22"/>
          <w:szCs w:val="22"/>
        </w:rPr>
        <w:t>provide</w:t>
      </w:r>
      <w:r w:rsidR="00E85976" w:rsidRPr="00136D05">
        <w:rPr>
          <w:rFonts w:cs="AdiHaus"/>
          <w:bCs/>
          <w:sz w:val="22"/>
          <w:szCs w:val="22"/>
        </w:rPr>
        <w:t xml:space="preserve"> elegance to the jersey’s design. </w:t>
      </w:r>
    </w:p>
    <w:p w:rsidR="00006D36" w:rsidRDefault="00006D36" w:rsidP="00111260">
      <w:pPr>
        <w:spacing w:line="360" w:lineRule="auto"/>
        <w:jc w:val="both"/>
        <w:rPr>
          <w:rFonts w:cs="AdiHaus"/>
          <w:bCs/>
          <w:sz w:val="22"/>
          <w:szCs w:val="22"/>
        </w:rPr>
      </w:pPr>
    </w:p>
    <w:p w:rsidR="007C0698" w:rsidRPr="00136D05" w:rsidRDefault="00006D36" w:rsidP="00111260">
      <w:pPr>
        <w:spacing w:line="360" w:lineRule="auto"/>
        <w:jc w:val="both"/>
        <w:rPr>
          <w:rFonts w:cs="AdiHaus"/>
          <w:bCs/>
          <w:sz w:val="22"/>
          <w:szCs w:val="22"/>
        </w:rPr>
      </w:pPr>
      <w:r>
        <w:rPr>
          <w:rFonts w:cs="AdiHaus"/>
          <w:bCs/>
          <w:sz w:val="22"/>
          <w:szCs w:val="22"/>
        </w:rPr>
        <w:t xml:space="preserve">The </w:t>
      </w:r>
      <w:r w:rsidR="006D77E9" w:rsidRPr="00136D05">
        <w:rPr>
          <w:rFonts w:cs="AdiHaus"/>
          <w:bCs/>
          <w:sz w:val="22"/>
          <w:szCs w:val="22"/>
        </w:rPr>
        <w:t xml:space="preserve">crest is </w:t>
      </w:r>
      <w:r w:rsidR="00176B21" w:rsidRPr="00136D05">
        <w:rPr>
          <w:rFonts w:cs="AdiHaus"/>
          <w:bCs/>
          <w:sz w:val="22"/>
          <w:szCs w:val="22"/>
        </w:rPr>
        <w:t xml:space="preserve">placed </w:t>
      </w:r>
      <w:r w:rsidR="00A0526F" w:rsidRPr="00136D05">
        <w:rPr>
          <w:rFonts w:cs="AdiHaus"/>
          <w:bCs/>
          <w:sz w:val="22"/>
          <w:szCs w:val="22"/>
        </w:rPr>
        <w:t xml:space="preserve">at the height of the heart featuring a dichromatic application. </w:t>
      </w:r>
      <w:r w:rsidR="00FD7433" w:rsidRPr="00136D05">
        <w:rPr>
          <w:rFonts w:cs="AdiHaus"/>
          <w:bCs/>
          <w:sz w:val="22"/>
          <w:szCs w:val="22"/>
        </w:rPr>
        <w:t xml:space="preserve">Below </w:t>
      </w:r>
      <w:r w:rsidR="00A0526F" w:rsidRPr="00136D05">
        <w:rPr>
          <w:rFonts w:cs="AdiHaus"/>
          <w:bCs/>
          <w:sz w:val="22"/>
          <w:szCs w:val="22"/>
        </w:rPr>
        <w:t>it</w:t>
      </w:r>
      <w:r w:rsidR="00FD7433" w:rsidRPr="00136D05">
        <w:rPr>
          <w:rFonts w:cs="AdiHaus"/>
          <w:bCs/>
          <w:sz w:val="22"/>
          <w:szCs w:val="22"/>
        </w:rPr>
        <w:t>,</w:t>
      </w:r>
      <w:r w:rsidR="00A0526F" w:rsidRPr="00136D05">
        <w:rPr>
          <w:rFonts w:cs="AdiHaus"/>
          <w:bCs/>
          <w:sz w:val="22"/>
          <w:szCs w:val="22"/>
        </w:rPr>
        <w:t xml:space="preserve"> a </w:t>
      </w:r>
      <w:r w:rsidR="00E85976" w:rsidRPr="00136D05">
        <w:rPr>
          <w:rFonts w:cs="AdiHaus"/>
          <w:bCs/>
          <w:sz w:val="22"/>
          <w:szCs w:val="22"/>
        </w:rPr>
        <w:t xml:space="preserve">black fretwork graphic is repeated subtlety in red tones </w:t>
      </w:r>
      <w:r w:rsidR="006355F8">
        <w:rPr>
          <w:rFonts w:cs="AdiHaus"/>
          <w:bCs/>
          <w:sz w:val="22"/>
          <w:szCs w:val="22"/>
        </w:rPr>
        <w:t xml:space="preserve">down the front of the shirt. </w:t>
      </w:r>
    </w:p>
    <w:p w:rsidR="007C0698" w:rsidRPr="00136D05" w:rsidRDefault="006D77E9" w:rsidP="00111260">
      <w:pPr>
        <w:spacing w:line="360" w:lineRule="auto"/>
        <w:jc w:val="both"/>
        <w:rPr>
          <w:rFonts w:cs="AdiHaus"/>
          <w:bCs/>
          <w:sz w:val="22"/>
          <w:szCs w:val="22"/>
        </w:rPr>
      </w:pPr>
      <w:r w:rsidRPr="00136D05">
        <w:rPr>
          <w:rFonts w:cs="AdiHaus"/>
          <w:bCs/>
          <w:sz w:val="22"/>
          <w:szCs w:val="22"/>
        </w:rPr>
        <w:lastRenderedPageBreak/>
        <w:t xml:space="preserve"> </w:t>
      </w:r>
    </w:p>
    <w:p w:rsidR="005B5712" w:rsidRPr="00136D05" w:rsidRDefault="00A0526F" w:rsidP="00111260">
      <w:pPr>
        <w:spacing w:line="360" w:lineRule="auto"/>
        <w:jc w:val="both"/>
        <w:rPr>
          <w:rFonts w:cs="AdiHaus"/>
          <w:bCs/>
          <w:sz w:val="22"/>
          <w:szCs w:val="22"/>
        </w:rPr>
      </w:pPr>
      <w:r w:rsidRPr="00136D05">
        <w:rPr>
          <w:rFonts w:cs="AdiHaus"/>
          <w:bCs/>
          <w:sz w:val="22"/>
          <w:szCs w:val="22"/>
        </w:rPr>
        <w:t xml:space="preserve">The colors of the Mexican flag are present </w:t>
      </w:r>
      <w:r w:rsidR="00E85976" w:rsidRPr="00136D05">
        <w:rPr>
          <w:rFonts w:cs="AdiHaus"/>
          <w:bCs/>
          <w:sz w:val="22"/>
          <w:szCs w:val="22"/>
        </w:rPr>
        <w:t xml:space="preserve">at </w:t>
      </w:r>
      <w:r w:rsidRPr="00136D05">
        <w:rPr>
          <w:rFonts w:cs="AdiHaus"/>
          <w:bCs/>
          <w:sz w:val="22"/>
          <w:szCs w:val="22"/>
        </w:rPr>
        <w:t xml:space="preserve">the back of the jersey through </w:t>
      </w:r>
      <w:r w:rsidR="00FD7433" w:rsidRPr="00136D05">
        <w:rPr>
          <w:rFonts w:cs="AdiHaus"/>
          <w:bCs/>
          <w:sz w:val="22"/>
          <w:szCs w:val="22"/>
        </w:rPr>
        <w:t>the</w:t>
      </w:r>
      <w:r w:rsidRPr="00136D05">
        <w:rPr>
          <w:rFonts w:cs="AdiHaus"/>
          <w:bCs/>
          <w:sz w:val="22"/>
          <w:szCs w:val="22"/>
        </w:rPr>
        <w:t xml:space="preserve"> stripe located under the shoulders</w:t>
      </w:r>
      <w:r w:rsidR="006355F8">
        <w:rPr>
          <w:rFonts w:cs="AdiHaus"/>
          <w:bCs/>
          <w:sz w:val="22"/>
          <w:szCs w:val="22"/>
        </w:rPr>
        <w:t xml:space="preserve"> where </w:t>
      </w:r>
      <w:r w:rsidR="00E85976" w:rsidRPr="00136D05">
        <w:rPr>
          <w:rFonts w:cs="AdiHaus"/>
          <w:bCs/>
          <w:sz w:val="22"/>
          <w:szCs w:val="22"/>
        </w:rPr>
        <w:t>the word “México” is framed in green, white and red.</w:t>
      </w:r>
      <w:r w:rsidR="00FF7E70" w:rsidRPr="00136D05">
        <w:rPr>
          <w:rFonts w:cs="AdiHaus"/>
          <w:bCs/>
          <w:sz w:val="22"/>
          <w:szCs w:val="22"/>
        </w:rPr>
        <w:t xml:space="preserve"> The rest of the kit is complemented by black shorts and red socks.</w:t>
      </w:r>
    </w:p>
    <w:p w:rsidR="00FF7E70" w:rsidRPr="00136D05" w:rsidRDefault="00FF7E70" w:rsidP="00111260">
      <w:pPr>
        <w:spacing w:line="360" w:lineRule="auto"/>
        <w:jc w:val="both"/>
        <w:rPr>
          <w:rFonts w:cs="AdiHaus"/>
          <w:bCs/>
          <w:sz w:val="22"/>
          <w:szCs w:val="22"/>
        </w:rPr>
      </w:pPr>
    </w:p>
    <w:p w:rsidR="006E6D96" w:rsidRPr="00136D05" w:rsidRDefault="00FA13E4" w:rsidP="00111260">
      <w:pPr>
        <w:spacing w:line="360" w:lineRule="auto"/>
        <w:jc w:val="both"/>
        <w:rPr>
          <w:rFonts w:cs="AdiHaus"/>
          <w:bCs/>
          <w:sz w:val="22"/>
          <w:szCs w:val="22"/>
        </w:rPr>
      </w:pPr>
      <w:r w:rsidRPr="00136D05">
        <w:rPr>
          <w:rFonts w:cs="AdiHaus"/>
          <w:bCs/>
          <w:sz w:val="22"/>
          <w:szCs w:val="22"/>
        </w:rPr>
        <w:t>Like</w:t>
      </w:r>
      <w:r w:rsidR="00CB454C" w:rsidRPr="00136D05">
        <w:rPr>
          <w:rFonts w:cs="AdiHaus"/>
          <w:bCs/>
          <w:sz w:val="22"/>
          <w:szCs w:val="22"/>
        </w:rPr>
        <w:t xml:space="preserve"> the home kit, the away kit</w:t>
      </w:r>
      <w:r w:rsidR="006E6D96" w:rsidRPr="00136D05">
        <w:rPr>
          <w:rFonts w:cs="AdiHaus"/>
          <w:bCs/>
          <w:sz w:val="22"/>
          <w:szCs w:val="22"/>
        </w:rPr>
        <w:t xml:space="preserve"> </w:t>
      </w:r>
      <w:r w:rsidR="00CB454C" w:rsidRPr="00136D05">
        <w:rPr>
          <w:rFonts w:cs="AdiHaus"/>
          <w:bCs/>
          <w:sz w:val="22"/>
          <w:szCs w:val="22"/>
        </w:rPr>
        <w:t xml:space="preserve">also </w:t>
      </w:r>
      <w:r w:rsidR="006E6D96" w:rsidRPr="00136D05">
        <w:rPr>
          <w:rFonts w:cs="AdiHaus"/>
          <w:bCs/>
          <w:sz w:val="22"/>
          <w:szCs w:val="22"/>
        </w:rPr>
        <w:t xml:space="preserve">has the </w:t>
      </w:r>
      <w:r w:rsidR="00791E35" w:rsidRPr="00136D05">
        <w:rPr>
          <w:rFonts w:cs="AdiHaus"/>
          <w:bCs/>
          <w:sz w:val="22"/>
          <w:szCs w:val="22"/>
        </w:rPr>
        <w:t>adidas adi</w:t>
      </w:r>
      <w:r w:rsidR="00006D36">
        <w:rPr>
          <w:rFonts w:cs="AdiHaus"/>
          <w:bCs/>
          <w:sz w:val="22"/>
          <w:szCs w:val="22"/>
        </w:rPr>
        <w:t>zero</w:t>
      </w:r>
      <w:r w:rsidR="00791E35" w:rsidRPr="00136D05">
        <w:rPr>
          <w:rFonts w:cs="AdiHaus"/>
          <w:bCs/>
          <w:sz w:val="22"/>
          <w:szCs w:val="22"/>
        </w:rPr>
        <w:t xml:space="preserve"> </w:t>
      </w:r>
      <w:r w:rsidR="006E6D96" w:rsidRPr="00136D05">
        <w:rPr>
          <w:rFonts w:cs="AdiHaus"/>
          <w:bCs/>
          <w:sz w:val="22"/>
          <w:szCs w:val="22"/>
        </w:rPr>
        <w:t xml:space="preserve">engineering, which makes </w:t>
      </w:r>
      <w:r w:rsidRPr="00136D05">
        <w:rPr>
          <w:rFonts w:cs="AdiHaus"/>
          <w:bCs/>
          <w:sz w:val="22"/>
          <w:szCs w:val="22"/>
        </w:rPr>
        <w:t xml:space="preserve">these kits </w:t>
      </w:r>
      <w:r w:rsidR="006E6D96" w:rsidRPr="00136D05">
        <w:rPr>
          <w:rFonts w:cs="AdiHaus"/>
          <w:bCs/>
          <w:sz w:val="22"/>
          <w:szCs w:val="22"/>
        </w:rPr>
        <w:t>the lightest in</w:t>
      </w:r>
      <w:r w:rsidR="00791E35" w:rsidRPr="00136D05">
        <w:rPr>
          <w:rFonts w:cs="AdiHaus"/>
          <w:bCs/>
          <w:sz w:val="22"/>
          <w:szCs w:val="22"/>
        </w:rPr>
        <w:t xml:space="preserve"> history</w:t>
      </w:r>
      <w:r w:rsidR="006E6D96" w:rsidRPr="00136D05">
        <w:rPr>
          <w:rFonts w:cs="AdiHaus"/>
          <w:bCs/>
          <w:sz w:val="22"/>
          <w:szCs w:val="22"/>
        </w:rPr>
        <w:t xml:space="preserve">, offering a competitive advantage on </w:t>
      </w:r>
      <w:r w:rsidR="004F3953" w:rsidRPr="00136D05">
        <w:rPr>
          <w:rFonts w:cs="AdiHaus"/>
          <w:bCs/>
          <w:sz w:val="22"/>
          <w:szCs w:val="22"/>
        </w:rPr>
        <w:t>pitch</w:t>
      </w:r>
      <w:r w:rsidR="006E6D96" w:rsidRPr="00136D05">
        <w:rPr>
          <w:rFonts w:cs="AdiHaus"/>
          <w:bCs/>
          <w:sz w:val="22"/>
          <w:szCs w:val="22"/>
        </w:rPr>
        <w:t xml:space="preserve">. </w:t>
      </w:r>
    </w:p>
    <w:p w:rsidR="00FF7E70" w:rsidRPr="00136D05" w:rsidRDefault="00FF7E70" w:rsidP="00111260">
      <w:pPr>
        <w:spacing w:line="360" w:lineRule="auto"/>
        <w:jc w:val="both"/>
        <w:rPr>
          <w:rFonts w:cs="AdiHaus"/>
          <w:bCs/>
          <w:sz w:val="22"/>
          <w:szCs w:val="22"/>
        </w:rPr>
      </w:pPr>
    </w:p>
    <w:p w:rsidR="00140D98" w:rsidRPr="00136D05" w:rsidRDefault="006E6D96" w:rsidP="00111260">
      <w:pPr>
        <w:spacing w:line="360" w:lineRule="auto"/>
        <w:jc w:val="both"/>
        <w:rPr>
          <w:rFonts w:cs="AdiHaus"/>
          <w:bCs/>
          <w:sz w:val="22"/>
          <w:szCs w:val="22"/>
        </w:rPr>
      </w:pPr>
      <w:r w:rsidRPr="00136D05">
        <w:rPr>
          <w:rFonts w:cs="AdiHaus"/>
          <w:bCs/>
          <w:sz w:val="22"/>
          <w:szCs w:val="22"/>
        </w:rPr>
        <w:t xml:space="preserve">The new </w:t>
      </w:r>
      <w:r w:rsidR="00791E35" w:rsidRPr="00136D05">
        <w:rPr>
          <w:rFonts w:cs="AdiHaus"/>
          <w:bCs/>
          <w:sz w:val="22"/>
          <w:szCs w:val="22"/>
        </w:rPr>
        <w:t xml:space="preserve">México </w:t>
      </w:r>
      <w:r w:rsidRPr="00136D05">
        <w:rPr>
          <w:rFonts w:cs="AdiHaus"/>
          <w:bCs/>
          <w:sz w:val="22"/>
          <w:szCs w:val="22"/>
        </w:rPr>
        <w:t xml:space="preserve">kit will </w:t>
      </w:r>
      <w:r w:rsidR="004F3953" w:rsidRPr="00136D05">
        <w:rPr>
          <w:rFonts w:cs="AdiHaus"/>
          <w:bCs/>
          <w:sz w:val="22"/>
          <w:szCs w:val="22"/>
        </w:rPr>
        <w:t>be available for</w:t>
      </w:r>
      <w:r w:rsidR="00E85976" w:rsidRPr="00136D05">
        <w:rPr>
          <w:rFonts w:cs="AdiHaus"/>
          <w:bCs/>
          <w:sz w:val="22"/>
          <w:szCs w:val="22"/>
        </w:rPr>
        <w:t xml:space="preserve"> </w:t>
      </w:r>
      <w:r w:rsidRPr="00136D05">
        <w:rPr>
          <w:rFonts w:cs="AdiHaus"/>
          <w:bCs/>
          <w:sz w:val="22"/>
          <w:szCs w:val="22"/>
        </w:rPr>
        <w:t xml:space="preserve">sale </w:t>
      </w:r>
      <w:r w:rsidR="004F3953" w:rsidRPr="00136D05">
        <w:rPr>
          <w:rFonts w:cs="AdiHaus"/>
          <w:bCs/>
          <w:sz w:val="22"/>
          <w:szCs w:val="22"/>
        </w:rPr>
        <w:t>from</w:t>
      </w:r>
      <w:r w:rsidR="00E85976" w:rsidRPr="00136D05">
        <w:rPr>
          <w:rFonts w:cs="AdiHaus"/>
          <w:bCs/>
          <w:sz w:val="22"/>
          <w:szCs w:val="22"/>
        </w:rPr>
        <w:t xml:space="preserve"> </w:t>
      </w:r>
      <w:r w:rsidRPr="00136D05">
        <w:rPr>
          <w:rFonts w:cs="AdiHaus"/>
          <w:bCs/>
          <w:sz w:val="22"/>
          <w:szCs w:val="22"/>
        </w:rPr>
        <w:t>February 14</w:t>
      </w:r>
      <w:r w:rsidRPr="00136D05">
        <w:rPr>
          <w:rFonts w:cs="AdiHaus"/>
          <w:bCs/>
          <w:sz w:val="22"/>
          <w:szCs w:val="22"/>
          <w:vertAlign w:val="superscript"/>
        </w:rPr>
        <w:t>th</w:t>
      </w:r>
      <w:r w:rsidRPr="00136D05">
        <w:rPr>
          <w:rFonts w:cs="AdiHaus"/>
          <w:bCs/>
          <w:sz w:val="22"/>
          <w:szCs w:val="22"/>
        </w:rPr>
        <w:t xml:space="preserve"> at adidas stores, authorized distributors an</w:t>
      </w:r>
      <w:r w:rsidR="00800D8F">
        <w:rPr>
          <w:rFonts w:cs="AdiHaus"/>
          <w:bCs/>
          <w:sz w:val="22"/>
          <w:szCs w:val="22"/>
        </w:rPr>
        <w:t xml:space="preserve">d at </w:t>
      </w:r>
      <w:hyperlink r:id="rId9" w:history="1">
        <w:r w:rsidR="00791E35" w:rsidRPr="00136D05">
          <w:rPr>
            <w:rStyle w:val="Hyperlink"/>
            <w:sz w:val="22"/>
            <w:szCs w:val="22"/>
          </w:rPr>
          <w:t>adidas.com</w:t>
        </w:r>
      </w:hyperlink>
      <w:r w:rsidR="00800D8F">
        <w:rPr>
          <w:rFonts w:cs="AdiHaus"/>
          <w:bCs/>
          <w:sz w:val="22"/>
          <w:szCs w:val="22"/>
        </w:rPr>
        <w:t>. J</w:t>
      </w:r>
      <w:r w:rsidRPr="00136D05">
        <w:rPr>
          <w:rFonts w:cs="AdiHaus"/>
          <w:bCs/>
          <w:sz w:val="22"/>
          <w:szCs w:val="22"/>
        </w:rPr>
        <w:t xml:space="preserve">oin the conversation </w:t>
      </w:r>
      <w:r w:rsidR="00791E35" w:rsidRPr="00136D05">
        <w:rPr>
          <w:rFonts w:cs="AdiHaus"/>
          <w:bCs/>
          <w:sz w:val="22"/>
          <w:szCs w:val="22"/>
        </w:rPr>
        <w:t xml:space="preserve">on </w:t>
      </w:r>
      <w:r w:rsidR="00800D8F">
        <w:rPr>
          <w:rFonts w:cs="AdiHaus"/>
          <w:bCs/>
          <w:sz w:val="22"/>
          <w:szCs w:val="22"/>
        </w:rPr>
        <w:t xml:space="preserve">Twitter </w:t>
      </w:r>
      <w:hyperlink r:id="rId10" w:history="1">
        <w:r w:rsidR="00FA13E4" w:rsidRPr="00136D05">
          <w:rPr>
            <w:rStyle w:val="Hyperlink"/>
            <w:rFonts w:cs="AdiHaus"/>
            <w:bCs/>
            <w:color w:val="00B0F0"/>
            <w:sz w:val="22"/>
            <w:szCs w:val="22"/>
            <w:u w:val="none"/>
          </w:rPr>
          <w:t>@adidasFMF</w:t>
        </w:r>
      </w:hyperlink>
      <w:r w:rsidR="00CB454C" w:rsidRPr="00136D05">
        <w:rPr>
          <w:rFonts w:cs="AdiHaus"/>
          <w:bCs/>
          <w:sz w:val="22"/>
          <w:szCs w:val="22"/>
        </w:rPr>
        <w:t xml:space="preserve"> and </w:t>
      </w:r>
      <w:r w:rsidR="00800D8F">
        <w:rPr>
          <w:rFonts w:cs="AdiHaus"/>
          <w:bCs/>
          <w:sz w:val="22"/>
          <w:szCs w:val="22"/>
        </w:rPr>
        <w:t xml:space="preserve">Instagram </w:t>
      </w:r>
      <w:r w:rsidR="00CB454C" w:rsidRPr="00136D05">
        <w:rPr>
          <w:rFonts w:cs="AdiHaus"/>
          <w:bCs/>
          <w:sz w:val="22"/>
          <w:szCs w:val="22"/>
        </w:rPr>
        <w:t>@adidaslatam.</w:t>
      </w:r>
    </w:p>
    <w:p w:rsidR="009D436C" w:rsidRDefault="009D436C" w:rsidP="009D436C">
      <w:pPr>
        <w:ind w:right="-425"/>
        <w:jc w:val="center"/>
        <w:rPr>
          <w:b/>
          <w:color w:val="000000"/>
          <w:sz w:val="22"/>
          <w:szCs w:val="22"/>
        </w:rPr>
      </w:pPr>
    </w:p>
    <w:p w:rsidR="009D436C" w:rsidRPr="009D436C" w:rsidRDefault="009D436C" w:rsidP="009D436C">
      <w:pPr>
        <w:ind w:right="-425"/>
        <w:jc w:val="center"/>
        <w:rPr>
          <w:rFonts w:cs="Tahoma"/>
          <w:sz w:val="22"/>
          <w:szCs w:val="22"/>
        </w:rPr>
      </w:pPr>
      <w:r w:rsidRPr="009D436C">
        <w:rPr>
          <w:rFonts w:cs="Tahoma"/>
          <w:sz w:val="22"/>
          <w:szCs w:val="22"/>
        </w:rPr>
        <w:t>***</w:t>
      </w:r>
    </w:p>
    <w:p w:rsidR="00850DB6" w:rsidRPr="00136D05" w:rsidRDefault="00850DB6" w:rsidP="00850DB6">
      <w:pPr>
        <w:rPr>
          <w:rFonts w:cs="AdiHaus"/>
          <w:sz w:val="22"/>
          <w:szCs w:val="22"/>
          <w:lang w:val="es-ES_tradnl"/>
        </w:rPr>
      </w:pPr>
    </w:p>
    <w:p w:rsidR="00850DB6" w:rsidRPr="00136D05" w:rsidRDefault="00850DB6" w:rsidP="00850DB6">
      <w:pPr>
        <w:widowControl w:val="0"/>
        <w:autoSpaceDE w:val="0"/>
        <w:autoSpaceDN w:val="0"/>
        <w:adjustRightInd w:val="0"/>
        <w:spacing w:line="360" w:lineRule="auto"/>
        <w:ind w:right="-147"/>
        <w:outlineLvl w:val="0"/>
        <w:rPr>
          <w:rFonts w:cs="Arial"/>
          <w:b/>
          <w:sz w:val="22"/>
          <w:szCs w:val="22"/>
          <w:lang w:val="es-ES"/>
        </w:rPr>
      </w:pPr>
      <w:r w:rsidRPr="00136D05">
        <w:rPr>
          <w:rFonts w:cs="Arial"/>
          <w:b/>
          <w:sz w:val="22"/>
          <w:szCs w:val="22"/>
          <w:lang w:val="es-ES"/>
        </w:rPr>
        <w:t>Press contacts:</w:t>
      </w:r>
    </w:p>
    <w:p w:rsidR="00850DB6" w:rsidRPr="00136D05" w:rsidRDefault="00850DB6" w:rsidP="00850DB6">
      <w:pPr>
        <w:pStyle w:val="NoSpacing"/>
        <w:rPr>
          <w:rFonts w:cs="Arial"/>
          <w:sz w:val="22"/>
          <w:szCs w:val="22"/>
          <w:lang w:val="es-ES"/>
        </w:rPr>
      </w:pPr>
      <w:r w:rsidRPr="00136D05">
        <w:rPr>
          <w:rFonts w:cs="Arial"/>
          <w:sz w:val="22"/>
          <w:szCs w:val="22"/>
          <w:lang w:val="es-ES"/>
        </w:rPr>
        <w:t>Rodrigo Chávez</w:t>
      </w:r>
    </w:p>
    <w:p w:rsidR="00850DB6" w:rsidRPr="00136D05" w:rsidRDefault="00850DB6" w:rsidP="00850DB6">
      <w:pPr>
        <w:pStyle w:val="NoSpacing"/>
        <w:rPr>
          <w:rFonts w:cs="Arial"/>
          <w:sz w:val="22"/>
          <w:szCs w:val="22"/>
          <w:lang w:val="es-ES"/>
        </w:rPr>
      </w:pPr>
      <w:r w:rsidRPr="00136D05">
        <w:rPr>
          <w:rFonts w:cs="Arial"/>
          <w:sz w:val="22"/>
          <w:szCs w:val="22"/>
          <w:lang w:val="es-ES"/>
        </w:rPr>
        <w:t>adidas México</w:t>
      </w:r>
    </w:p>
    <w:p w:rsidR="00850DB6" w:rsidRPr="00136D05" w:rsidRDefault="00850DB6" w:rsidP="00850DB6">
      <w:pPr>
        <w:pStyle w:val="NoSpacing"/>
        <w:rPr>
          <w:rFonts w:cs="Arial"/>
          <w:sz w:val="22"/>
          <w:szCs w:val="22"/>
          <w:lang w:val="es-ES"/>
        </w:rPr>
      </w:pPr>
      <w:r w:rsidRPr="00136D05">
        <w:rPr>
          <w:rFonts w:cs="Arial"/>
          <w:sz w:val="22"/>
          <w:szCs w:val="22"/>
          <w:lang w:val="es-ES"/>
        </w:rPr>
        <w:t>+52 55 54818100</w:t>
      </w:r>
    </w:p>
    <w:p w:rsidR="00850DB6" w:rsidRPr="00136D05" w:rsidRDefault="00AF6A6C" w:rsidP="00850DB6">
      <w:pPr>
        <w:pStyle w:val="NoSpacing"/>
        <w:rPr>
          <w:rFonts w:cs="Arial"/>
          <w:sz w:val="22"/>
          <w:szCs w:val="22"/>
          <w:lang w:val="es-ES"/>
        </w:rPr>
      </w:pPr>
      <w:hyperlink r:id="rId11" w:history="1">
        <w:r w:rsidR="00850DB6" w:rsidRPr="00136D05">
          <w:rPr>
            <w:rStyle w:val="Hyperlink"/>
            <w:rFonts w:cs="Arial"/>
            <w:sz w:val="22"/>
            <w:szCs w:val="22"/>
            <w:lang w:val="es-ES"/>
          </w:rPr>
          <w:t>Rodrigo.Chavez@adidas.com</w:t>
        </w:r>
      </w:hyperlink>
      <w:r w:rsidR="00850DB6" w:rsidRPr="00136D05">
        <w:rPr>
          <w:rFonts w:cs="Arial"/>
          <w:sz w:val="22"/>
          <w:szCs w:val="22"/>
          <w:lang w:val="es-ES"/>
        </w:rPr>
        <w:tab/>
      </w:r>
    </w:p>
    <w:p w:rsidR="00850DB6" w:rsidRPr="00136D05" w:rsidRDefault="00850DB6" w:rsidP="00850DB6">
      <w:pPr>
        <w:pStyle w:val="NoSpacing"/>
        <w:rPr>
          <w:rFonts w:cs="Arial"/>
          <w:sz w:val="22"/>
          <w:szCs w:val="22"/>
          <w:lang w:val="es-ES"/>
        </w:rPr>
      </w:pPr>
    </w:p>
    <w:p w:rsidR="00850DB6" w:rsidRPr="00136D05" w:rsidRDefault="00850DB6" w:rsidP="00850DB6">
      <w:pPr>
        <w:pStyle w:val="NoSpacing"/>
        <w:rPr>
          <w:rFonts w:cs="Arial"/>
          <w:sz w:val="22"/>
          <w:szCs w:val="22"/>
          <w:lang w:val="es-ES"/>
        </w:rPr>
      </w:pPr>
      <w:r w:rsidRPr="00136D05">
        <w:rPr>
          <w:rFonts w:cs="Arial"/>
          <w:sz w:val="22"/>
          <w:szCs w:val="22"/>
          <w:lang w:val="es-ES"/>
        </w:rPr>
        <w:t>Ernesto Campos</w:t>
      </w:r>
    </w:p>
    <w:p w:rsidR="00850DB6" w:rsidRPr="00136D05" w:rsidRDefault="00850DB6" w:rsidP="00850DB6">
      <w:pPr>
        <w:pStyle w:val="NoSpacing"/>
        <w:rPr>
          <w:rFonts w:cs="Arial"/>
          <w:sz w:val="22"/>
          <w:szCs w:val="22"/>
          <w:lang w:val="es-MX"/>
        </w:rPr>
      </w:pPr>
      <w:r w:rsidRPr="00136D05">
        <w:rPr>
          <w:rFonts w:cs="Arial"/>
          <w:sz w:val="22"/>
          <w:szCs w:val="22"/>
          <w:lang w:val="es-MX"/>
        </w:rPr>
        <w:t>Edelman México</w:t>
      </w:r>
    </w:p>
    <w:p w:rsidR="00850DB6" w:rsidRPr="00136D05" w:rsidRDefault="00850DB6" w:rsidP="00850DB6">
      <w:pPr>
        <w:pStyle w:val="NoSpacing"/>
        <w:rPr>
          <w:rFonts w:cs="Arial"/>
          <w:sz w:val="22"/>
          <w:szCs w:val="22"/>
          <w:lang w:val="es-MX"/>
        </w:rPr>
      </w:pPr>
      <w:r w:rsidRPr="00136D05">
        <w:rPr>
          <w:rFonts w:cs="Arial"/>
          <w:sz w:val="22"/>
          <w:szCs w:val="22"/>
          <w:lang w:val="es-MX"/>
        </w:rPr>
        <w:t>+52 55 53501500</w:t>
      </w:r>
    </w:p>
    <w:p w:rsidR="00850DB6" w:rsidRDefault="00AF6A6C" w:rsidP="005D16A3">
      <w:pPr>
        <w:pStyle w:val="NoSpacing"/>
        <w:rPr>
          <w:rFonts w:cs="Arial"/>
          <w:sz w:val="22"/>
          <w:szCs w:val="22"/>
          <w:lang w:val="es-MX"/>
        </w:rPr>
      </w:pPr>
      <w:hyperlink r:id="rId12" w:history="1">
        <w:r w:rsidR="00850DB6" w:rsidRPr="00136D05">
          <w:rPr>
            <w:rStyle w:val="Hyperlink"/>
            <w:rFonts w:cs="Arial"/>
            <w:sz w:val="22"/>
            <w:szCs w:val="22"/>
            <w:lang w:val="es-MX"/>
          </w:rPr>
          <w:t>Ernesto.Campos@edelman.com</w:t>
        </w:r>
      </w:hyperlink>
      <w:r w:rsidR="00850DB6" w:rsidRPr="00136D05">
        <w:rPr>
          <w:rFonts w:cs="Arial"/>
          <w:sz w:val="22"/>
          <w:szCs w:val="22"/>
          <w:lang w:val="es-MX"/>
        </w:rPr>
        <w:t xml:space="preserve">  </w:t>
      </w:r>
    </w:p>
    <w:p w:rsidR="00006D36" w:rsidRDefault="00006D36" w:rsidP="005D16A3">
      <w:pPr>
        <w:pStyle w:val="NoSpacing"/>
        <w:rPr>
          <w:rFonts w:cs="Arial"/>
          <w:sz w:val="22"/>
          <w:szCs w:val="22"/>
          <w:lang w:val="es-MX"/>
        </w:rPr>
      </w:pPr>
    </w:p>
    <w:p w:rsidR="00006D36" w:rsidRPr="00931275" w:rsidRDefault="00006D36" w:rsidP="00006D36">
      <w:pPr>
        <w:widowControl w:val="0"/>
        <w:autoSpaceDE w:val="0"/>
        <w:autoSpaceDN w:val="0"/>
        <w:adjustRightInd w:val="0"/>
        <w:spacing w:line="360" w:lineRule="auto"/>
        <w:jc w:val="both"/>
        <w:rPr>
          <w:rFonts w:eastAsia="Calibri"/>
          <w:b/>
          <w:sz w:val="22"/>
          <w:szCs w:val="22"/>
        </w:rPr>
      </w:pPr>
      <w:r w:rsidRPr="00931275">
        <w:rPr>
          <w:rFonts w:eastAsia="Calibri"/>
          <w:b/>
          <w:sz w:val="22"/>
          <w:szCs w:val="22"/>
        </w:rPr>
        <w:t xml:space="preserve">Notes to editors: </w:t>
      </w:r>
    </w:p>
    <w:p w:rsidR="00006D36" w:rsidRPr="00931275" w:rsidRDefault="00006D36" w:rsidP="00006D36">
      <w:pPr>
        <w:widowControl w:val="0"/>
        <w:autoSpaceDE w:val="0"/>
        <w:autoSpaceDN w:val="0"/>
        <w:adjustRightInd w:val="0"/>
        <w:spacing w:line="360" w:lineRule="auto"/>
        <w:jc w:val="both"/>
        <w:rPr>
          <w:rFonts w:eastAsia="Calibri"/>
          <w:b/>
          <w:sz w:val="22"/>
          <w:szCs w:val="22"/>
        </w:rPr>
      </w:pPr>
      <w:r w:rsidRPr="00931275">
        <w:rPr>
          <w:rFonts w:eastAsia="Calibri"/>
          <w:b/>
          <w:sz w:val="22"/>
          <w:szCs w:val="22"/>
        </w:rPr>
        <w:t>About adidas Football</w:t>
      </w:r>
    </w:p>
    <w:p w:rsidR="00006D36" w:rsidRPr="00800D8F" w:rsidRDefault="00006D36" w:rsidP="00800D8F">
      <w:pPr>
        <w:widowControl w:val="0"/>
        <w:autoSpaceDE w:val="0"/>
        <w:autoSpaceDN w:val="0"/>
        <w:adjustRightInd w:val="0"/>
        <w:spacing w:line="360" w:lineRule="auto"/>
        <w:jc w:val="both"/>
        <w:rPr>
          <w:rFonts w:cs="Calibri"/>
          <w:sz w:val="22"/>
          <w:szCs w:val="22"/>
        </w:rPr>
      </w:pPr>
      <w:r w:rsidRPr="00931275">
        <w:rPr>
          <w:rFonts w:cs="Calibri"/>
          <w:sz w:val="22"/>
          <w:szCs w:val="22"/>
        </w:rPr>
        <w:t xml:space="preserve">adidas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adidas sponsors some of the top football federations in world football including Spain, Argentina, Germany, Japan, Russia, Colombia, Nigeria </w:t>
      </w:r>
      <w:r>
        <w:rPr>
          <w:rFonts w:cs="Calibri"/>
          <w:sz w:val="22"/>
          <w:szCs w:val="22"/>
        </w:rPr>
        <w:t>and</w:t>
      </w:r>
      <w:r w:rsidRPr="00931275">
        <w:rPr>
          <w:rFonts w:cs="Calibri"/>
          <w:sz w:val="22"/>
          <w:szCs w:val="22"/>
        </w:rPr>
        <w:t xml:space="preserve"> Mexico. adidas also sponsors some of the world’s top clubs including Real Madrid, FC Bayern Munich, AC Milan, Flamengo and Chelsea. Some of the world’s best players also on the adidas roster are Leo Messi, Gareth Bale, Mesut Özil, Dani Alves, Oscar, Xavi, Karim Benzema and Bastian Schweinsteiger.</w:t>
      </w:r>
      <w:bookmarkStart w:id="0" w:name="_GoBack"/>
      <w:bookmarkEnd w:id="0"/>
    </w:p>
    <w:sectPr w:rsidR="00006D36" w:rsidRPr="00800D8F">
      <w:headerReference w:type="default" r:id="rId13"/>
      <w:headerReference w:type="first" r:id="rId14"/>
      <w:pgSz w:w="11907" w:h="16840" w:code="9"/>
      <w:pgMar w:top="2157" w:right="1418" w:bottom="1418"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A6C" w:rsidRDefault="00AF6A6C">
      <w:r>
        <w:separator/>
      </w:r>
    </w:p>
  </w:endnote>
  <w:endnote w:type="continuationSeparator" w:id="0">
    <w:p w:rsidR="00AF6A6C" w:rsidRDefault="00AF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diHaus">
    <w:panose1 w:val="02000503020000020004"/>
    <w:charset w:val="00"/>
    <w:family w:val="auto"/>
    <w:pitch w:val="variable"/>
    <w:sig w:usb0="8000002F" w:usb1="10000048"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A6C" w:rsidRDefault="00AF6A6C">
      <w:r>
        <w:separator/>
      </w:r>
    </w:p>
  </w:footnote>
  <w:footnote w:type="continuationSeparator" w:id="0">
    <w:p w:rsidR="00AF6A6C" w:rsidRDefault="00AF6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68" w:type="pct"/>
      <w:tblInd w:w="-1701" w:type="dxa"/>
      <w:tblLayout w:type="fixed"/>
      <w:tblCellMar>
        <w:left w:w="0" w:type="dxa"/>
        <w:right w:w="0" w:type="dxa"/>
      </w:tblCellMar>
      <w:tblLook w:val="01E0" w:firstRow="1" w:lastRow="1" w:firstColumn="1" w:lastColumn="1" w:noHBand="0" w:noVBand="0"/>
    </w:tblPr>
    <w:tblGrid>
      <w:gridCol w:w="4678"/>
      <w:gridCol w:w="5811"/>
    </w:tblGrid>
    <w:tr w:rsidR="007F3546" w:rsidRPr="00C47185">
      <w:trPr>
        <w:trHeight w:val="510"/>
      </w:trPr>
      <w:tc>
        <w:tcPr>
          <w:tcW w:w="2230" w:type="pct"/>
        </w:tcPr>
        <w:p w:rsidR="007F3546" w:rsidRDefault="00A236CB">
          <w:pPr>
            <w:pStyle w:val="Header"/>
            <w:rPr>
              <w:b/>
              <w:noProof/>
            </w:rPr>
          </w:pPr>
          <w:r>
            <w:rPr>
              <w:b/>
              <w:noProof/>
              <w:snapToGrid/>
              <w:lang w:eastAsia="en-US"/>
            </w:rPr>
            <w:drawing>
              <wp:inline distT="0" distB="0" distL="0" distR="0">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2770" w:type="pct"/>
          <w:vAlign w:val="bottom"/>
        </w:tcPr>
        <w:p w:rsidR="007F3546" w:rsidRPr="00C47185" w:rsidRDefault="00176B21">
          <w:pPr>
            <w:pStyle w:val="Header"/>
            <w:spacing w:before="40"/>
            <w:jc w:val="right"/>
            <w:rPr>
              <w:b/>
              <w:sz w:val="40"/>
              <w:lang w:val="es-ES"/>
            </w:rPr>
          </w:pPr>
          <w:r w:rsidRPr="00176B21">
            <w:rPr>
              <w:b/>
              <w:sz w:val="40"/>
              <w:lang w:val="es-ES"/>
            </w:rPr>
            <w:t>Information</w:t>
          </w:r>
        </w:p>
      </w:tc>
    </w:tr>
  </w:tbl>
  <w:p w:rsidR="007F3546" w:rsidRPr="002831DA" w:rsidRDefault="007F3546">
    <w:pPr>
      <w:pStyle w:val="Header"/>
      <w:tabs>
        <w:tab w:val="left" w:pos="2778"/>
      </w:tabs>
      <w:rPr>
        <w:sz w:val="22"/>
      </w:rPr>
    </w:pPr>
  </w:p>
  <w:p w:rsidR="007F3546" w:rsidRPr="00E25222" w:rsidRDefault="007F3546" w:rsidP="00C51573">
    <w:pPr>
      <w:pStyle w:val="Header"/>
      <w:jc w:val="center"/>
      <w:rPr>
        <w:b/>
        <w:color w:val="FF000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1" w:type="dxa"/>
      <w:tblLayout w:type="fixed"/>
      <w:tblCellMar>
        <w:left w:w="0" w:type="dxa"/>
        <w:right w:w="0" w:type="dxa"/>
      </w:tblCellMar>
      <w:tblLook w:val="01E0" w:firstRow="1" w:lastRow="1" w:firstColumn="1" w:lastColumn="1" w:noHBand="0" w:noVBand="0"/>
    </w:tblPr>
    <w:tblGrid>
      <w:gridCol w:w="6083"/>
      <w:gridCol w:w="4407"/>
    </w:tblGrid>
    <w:tr w:rsidR="007F3546">
      <w:tc>
        <w:tcPr>
          <w:tcW w:w="6083" w:type="dxa"/>
        </w:tcPr>
        <w:p w:rsidR="007F3546" w:rsidRDefault="00A236CB">
          <w:pPr>
            <w:pStyle w:val="Header"/>
            <w:rPr>
              <w:b/>
              <w:noProof/>
            </w:rPr>
          </w:pPr>
          <w:r>
            <w:rPr>
              <w:b/>
              <w:noProof/>
              <w:snapToGrid/>
              <w:lang w:eastAsia="en-US"/>
            </w:rPr>
            <w:drawing>
              <wp:inline distT="0" distB="0" distL="0" distR="0">
                <wp:extent cx="2371090" cy="297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4407" w:type="dxa"/>
          <w:vAlign w:val="bottom"/>
        </w:tcPr>
        <w:p w:rsidR="007F3546" w:rsidRDefault="00905795">
          <w:pPr>
            <w:pStyle w:val="Header"/>
            <w:spacing w:before="40"/>
            <w:jc w:val="right"/>
            <w:rPr>
              <w:b/>
              <w:sz w:val="40"/>
              <w:lang w:val="es-ES"/>
            </w:rPr>
          </w:pPr>
          <w:bookmarkStart w:id="1" w:name="title"/>
          <w:r>
            <w:rPr>
              <w:b/>
              <w:sz w:val="40"/>
              <w:lang w:val="es-ES"/>
            </w:rPr>
            <w:t>Information</w:t>
          </w:r>
          <w:bookmarkEnd w:id="1"/>
        </w:p>
      </w:tc>
    </w:tr>
  </w:tbl>
  <w:p w:rsidR="007F3546" w:rsidRDefault="007F3546">
    <w:pPr>
      <w:pStyle w:val="Header"/>
    </w:pPr>
  </w:p>
  <w:p w:rsidR="007F3546" w:rsidRPr="00E25222" w:rsidRDefault="007F3546" w:rsidP="002831DA">
    <w:pPr>
      <w:pStyle w:val="Header"/>
      <w:jc w:val="center"/>
      <w:rPr>
        <w:b/>
        <w:color w:val="FF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FE87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2065C0"/>
    <w:multiLevelType w:val="hybridMultilevel"/>
    <w:tmpl w:val="762E373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1E8A5A55"/>
    <w:multiLevelType w:val="hybridMultilevel"/>
    <w:tmpl w:val="8394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E556A"/>
    <w:multiLevelType w:val="hybridMultilevel"/>
    <w:tmpl w:val="369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9F0E20"/>
    <w:multiLevelType w:val="hybridMultilevel"/>
    <w:tmpl w:val="D21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6D2E10"/>
    <w:multiLevelType w:val="hybridMultilevel"/>
    <w:tmpl w:val="CA98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2D3"/>
    <w:rsid w:val="00006D36"/>
    <w:rsid w:val="00007587"/>
    <w:rsid w:val="000112D3"/>
    <w:rsid w:val="000140C5"/>
    <w:rsid w:val="00015B25"/>
    <w:rsid w:val="00016914"/>
    <w:rsid w:val="00020818"/>
    <w:rsid w:val="000264F5"/>
    <w:rsid w:val="00040455"/>
    <w:rsid w:val="00042788"/>
    <w:rsid w:val="000468DF"/>
    <w:rsid w:val="00057FC3"/>
    <w:rsid w:val="00060ED8"/>
    <w:rsid w:val="0006299D"/>
    <w:rsid w:val="000631F7"/>
    <w:rsid w:val="000708BC"/>
    <w:rsid w:val="0007183D"/>
    <w:rsid w:val="00081755"/>
    <w:rsid w:val="0008685C"/>
    <w:rsid w:val="000A2DCB"/>
    <w:rsid w:val="000A6986"/>
    <w:rsid w:val="000B33C1"/>
    <w:rsid w:val="000B55E6"/>
    <w:rsid w:val="000C716A"/>
    <w:rsid w:val="000D3C25"/>
    <w:rsid w:val="000D4D31"/>
    <w:rsid w:val="000E5449"/>
    <w:rsid w:val="001001AB"/>
    <w:rsid w:val="00111260"/>
    <w:rsid w:val="0011261E"/>
    <w:rsid w:val="00114537"/>
    <w:rsid w:val="001157E9"/>
    <w:rsid w:val="00136D05"/>
    <w:rsid w:val="00140D98"/>
    <w:rsid w:val="00144B98"/>
    <w:rsid w:val="00147DF4"/>
    <w:rsid w:val="00176B21"/>
    <w:rsid w:val="00180EB2"/>
    <w:rsid w:val="00195F68"/>
    <w:rsid w:val="00197EA7"/>
    <w:rsid w:val="001A3DC5"/>
    <w:rsid w:val="001A6184"/>
    <w:rsid w:val="001B0877"/>
    <w:rsid w:val="001C7511"/>
    <w:rsid w:val="001D095A"/>
    <w:rsid w:val="001E226B"/>
    <w:rsid w:val="001E5271"/>
    <w:rsid w:val="00202E67"/>
    <w:rsid w:val="00205772"/>
    <w:rsid w:val="00205BFF"/>
    <w:rsid w:val="00213E54"/>
    <w:rsid w:val="00216655"/>
    <w:rsid w:val="00220187"/>
    <w:rsid w:val="0022146D"/>
    <w:rsid w:val="00222085"/>
    <w:rsid w:val="00232200"/>
    <w:rsid w:val="0024117B"/>
    <w:rsid w:val="002469F9"/>
    <w:rsid w:val="0025013F"/>
    <w:rsid w:val="00253E63"/>
    <w:rsid w:val="00257D1E"/>
    <w:rsid w:val="00266897"/>
    <w:rsid w:val="00266927"/>
    <w:rsid w:val="00271096"/>
    <w:rsid w:val="00271EB1"/>
    <w:rsid w:val="002750A9"/>
    <w:rsid w:val="00282D35"/>
    <w:rsid w:val="00283046"/>
    <w:rsid w:val="002831DA"/>
    <w:rsid w:val="00290B66"/>
    <w:rsid w:val="00297F00"/>
    <w:rsid w:val="002A205E"/>
    <w:rsid w:val="002A2A1F"/>
    <w:rsid w:val="002A2A2E"/>
    <w:rsid w:val="002A44AF"/>
    <w:rsid w:val="002B1A61"/>
    <w:rsid w:val="002C623D"/>
    <w:rsid w:val="002D4657"/>
    <w:rsid w:val="002E17CC"/>
    <w:rsid w:val="002F221F"/>
    <w:rsid w:val="00307B7D"/>
    <w:rsid w:val="00321CF5"/>
    <w:rsid w:val="00331928"/>
    <w:rsid w:val="003504CF"/>
    <w:rsid w:val="00351DEC"/>
    <w:rsid w:val="00364923"/>
    <w:rsid w:val="0038182F"/>
    <w:rsid w:val="00382FC4"/>
    <w:rsid w:val="003C7874"/>
    <w:rsid w:val="003D33C0"/>
    <w:rsid w:val="003E0157"/>
    <w:rsid w:val="003E1AA3"/>
    <w:rsid w:val="003E325A"/>
    <w:rsid w:val="003E542E"/>
    <w:rsid w:val="003F551E"/>
    <w:rsid w:val="004008BF"/>
    <w:rsid w:val="00401DA1"/>
    <w:rsid w:val="00410B92"/>
    <w:rsid w:val="00412026"/>
    <w:rsid w:val="004304BC"/>
    <w:rsid w:val="0044139A"/>
    <w:rsid w:val="00452E18"/>
    <w:rsid w:val="00455723"/>
    <w:rsid w:val="0047454E"/>
    <w:rsid w:val="0049077B"/>
    <w:rsid w:val="00492494"/>
    <w:rsid w:val="004A3CAB"/>
    <w:rsid w:val="004A4B8F"/>
    <w:rsid w:val="004D6988"/>
    <w:rsid w:val="004E2A8C"/>
    <w:rsid w:val="004E2B66"/>
    <w:rsid w:val="004F3953"/>
    <w:rsid w:val="00507560"/>
    <w:rsid w:val="00540591"/>
    <w:rsid w:val="00552989"/>
    <w:rsid w:val="00567D03"/>
    <w:rsid w:val="00574374"/>
    <w:rsid w:val="00575D01"/>
    <w:rsid w:val="005B0A5D"/>
    <w:rsid w:val="005B5712"/>
    <w:rsid w:val="005B74A7"/>
    <w:rsid w:val="005D16A3"/>
    <w:rsid w:val="005D1F76"/>
    <w:rsid w:val="005D6271"/>
    <w:rsid w:val="005E6DF2"/>
    <w:rsid w:val="005E7434"/>
    <w:rsid w:val="005F0A72"/>
    <w:rsid w:val="005F4675"/>
    <w:rsid w:val="00600BD0"/>
    <w:rsid w:val="006051E6"/>
    <w:rsid w:val="0061364A"/>
    <w:rsid w:val="006355F8"/>
    <w:rsid w:val="00647FC5"/>
    <w:rsid w:val="00650F3F"/>
    <w:rsid w:val="006540EF"/>
    <w:rsid w:val="00665025"/>
    <w:rsid w:val="0066552C"/>
    <w:rsid w:val="00675E4B"/>
    <w:rsid w:val="006877BE"/>
    <w:rsid w:val="006976A2"/>
    <w:rsid w:val="006979E9"/>
    <w:rsid w:val="006C1954"/>
    <w:rsid w:val="006D303A"/>
    <w:rsid w:val="006D77E9"/>
    <w:rsid w:val="006E45AE"/>
    <w:rsid w:val="006E4BA3"/>
    <w:rsid w:val="006E6D96"/>
    <w:rsid w:val="006F0840"/>
    <w:rsid w:val="006F0EB3"/>
    <w:rsid w:val="006F23F3"/>
    <w:rsid w:val="006F4D65"/>
    <w:rsid w:val="006F5168"/>
    <w:rsid w:val="00706C17"/>
    <w:rsid w:val="00707116"/>
    <w:rsid w:val="00733501"/>
    <w:rsid w:val="007356D7"/>
    <w:rsid w:val="00736113"/>
    <w:rsid w:val="00740B57"/>
    <w:rsid w:val="00760616"/>
    <w:rsid w:val="007704E6"/>
    <w:rsid w:val="00775A93"/>
    <w:rsid w:val="00790397"/>
    <w:rsid w:val="00791850"/>
    <w:rsid w:val="00791E35"/>
    <w:rsid w:val="00794C9A"/>
    <w:rsid w:val="007B18F0"/>
    <w:rsid w:val="007B7674"/>
    <w:rsid w:val="007C0698"/>
    <w:rsid w:val="007C0759"/>
    <w:rsid w:val="007E7341"/>
    <w:rsid w:val="007F3546"/>
    <w:rsid w:val="00800D8F"/>
    <w:rsid w:val="00823573"/>
    <w:rsid w:val="008278E5"/>
    <w:rsid w:val="00841790"/>
    <w:rsid w:val="00850DB6"/>
    <w:rsid w:val="00852866"/>
    <w:rsid w:val="008555E2"/>
    <w:rsid w:val="0086220A"/>
    <w:rsid w:val="00872E58"/>
    <w:rsid w:val="0087683E"/>
    <w:rsid w:val="00886F88"/>
    <w:rsid w:val="00893F1B"/>
    <w:rsid w:val="00895FB5"/>
    <w:rsid w:val="008B4D26"/>
    <w:rsid w:val="008B7F48"/>
    <w:rsid w:val="008D6D6F"/>
    <w:rsid w:val="008F3016"/>
    <w:rsid w:val="00901EAA"/>
    <w:rsid w:val="00905795"/>
    <w:rsid w:val="00912463"/>
    <w:rsid w:val="00912A07"/>
    <w:rsid w:val="00922366"/>
    <w:rsid w:val="0094020C"/>
    <w:rsid w:val="00941750"/>
    <w:rsid w:val="00944C1C"/>
    <w:rsid w:val="00947AF9"/>
    <w:rsid w:val="0097220C"/>
    <w:rsid w:val="00973EF4"/>
    <w:rsid w:val="00980DD2"/>
    <w:rsid w:val="00982F8E"/>
    <w:rsid w:val="009917C9"/>
    <w:rsid w:val="00994622"/>
    <w:rsid w:val="009A2F6C"/>
    <w:rsid w:val="009B0A9B"/>
    <w:rsid w:val="009B5166"/>
    <w:rsid w:val="009B6D91"/>
    <w:rsid w:val="009C6C25"/>
    <w:rsid w:val="009D3649"/>
    <w:rsid w:val="009D436C"/>
    <w:rsid w:val="009E723F"/>
    <w:rsid w:val="009F69F0"/>
    <w:rsid w:val="00A0526F"/>
    <w:rsid w:val="00A10A12"/>
    <w:rsid w:val="00A16A94"/>
    <w:rsid w:val="00A236CB"/>
    <w:rsid w:val="00A26534"/>
    <w:rsid w:val="00A27DC3"/>
    <w:rsid w:val="00A314BF"/>
    <w:rsid w:val="00A42A3B"/>
    <w:rsid w:val="00A45282"/>
    <w:rsid w:val="00A55255"/>
    <w:rsid w:val="00A61887"/>
    <w:rsid w:val="00A639F3"/>
    <w:rsid w:val="00A801CC"/>
    <w:rsid w:val="00A83CF8"/>
    <w:rsid w:val="00A906B4"/>
    <w:rsid w:val="00AA2180"/>
    <w:rsid w:val="00AA49F8"/>
    <w:rsid w:val="00AD3A5E"/>
    <w:rsid w:val="00AD4481"/>
    <w:rsid w:val="00AD618B"/>
    <w:rsid w:val="00AF34D6"/>
    <w:rsid w:val="00AF6A6C"/>
    <w:rsid w:val="00B048A7"/>
    <w:rsid w:val="00B63B91"/>
    <w:rsid w:val="00B6405A"/>
    <w:rsid w:val="00B72153"/>
    <w:rsid w:val="00B814C8"/>
    <w:rsid w:val="00B86FE8"/>
    <w:rsid w:val="00BA3C9F"/>
    <w:rsid w:val="00BB0CD1"/>
    <w:rsid w:val="00BB15C6"/>
    <w:rsid w:val="00BC1962"/>
    <w:rsid w:val="00BD2B24"/>
    <w:rsid w:val="00C0314D"/>
    <w:rsid w:val="00C11908"/>
    <w:rsid w:val="00C126FD"/>
    <w:rsid w:val="00C22951"/>
    <w:rsid w:val="00C2403B"/>
    <w:rsid w:val="00C3112E"/>
    <w:rsid w:val="00C32EC6"/>
    <w:rsid w:val="00C34FB1"/>
    <w:rsid w:val="00C47185"/>
    <w:rsid w:val="00C51573"/>
    <w:rsid w:val="00C55C09"/>
    <w:rsid w:val="00C57CE3"/>
    <w:rsid w:val="00C60C91"/>
    <w:rsid w:val="00C63C10"/>
    <w:rsid w:val="00C82D02"/>
    <w:rsid w:val="00CA1886"/>
    <w:rsid w:val="00CA7F6A"/>
    <w:rsid w:val="00CB3C56"/>
    <w:rsid w:val="00CB454C"/>
    <w:rsid w:val="00CB45E4"/>
    <w:rsid w:val="00CC0A6D"/>
    <w:rsid w:val="00CC1473"/>
    <w:rsid w:val="00CC4109"/>
    <w:rsid w:val="00CD3D1D"/>
    <w:rsid w:val="00CD3F38"/>
    <w:rsid w:val="00CE12BF"/>
    <w:rsid w:val="00CE1557"/>
    <w:rsid w:val="00D002E9"/>
    <w:rsid w:val="00D039EC"/>
    <w:rsid w:val="00D121BB"/>
    <w:rsid w:val="00D213CF"/>
    <w:rsid w:val="00D22E61"/>
    <w:rsid w:val="00D31B7E"/>
    <w:rsid w:val="00D35CF3"/>
    <w:rsid w:val="00D37251"/>
    <w:rsid w:val="00D4147D"/>
    <w:rsid w:val="00D423B0"/>
    <w:rsid w:val="00D5443B"/>
    <w:rsid w:val="00D54958"/>
    <w:rsid w:val="00D5592D"/>
    <w:rsid w:val="00D67D03"/>
    <w:rsid w:val="00D72241"/>
    <w:rsid w:val="00D779EE"/>
    <w:rsid w:val="00D8226A"/>
    <w:rsid w:val="00DB04A3"/>
    <w:rsid w:val="00DB4603"/>
    <w:rsid w:val="00DB5466"/>
    <w:rsid w:val="00DE1487"/>
    <w:rsid w:val="00DE3ACF"/>
    <w:rsid w:val="00DE6C32"/>
    <w:rsid w:val="00E05263"/>
    <w:rsid w:val="00E0671F"/>
    <w:rsid w:val="00E11878"/>
    <w:rsid w:val="00E11D06"/>
    <w:rsid w:val="00E2180B"/>
    <w:rsid w:val="00E21900"/>
    <w:rsid w:val="00E239AE"/>
    <w:rsid w:val="00E25222"/>
    <w:rsid w:val="00E30D8D"/>
    <w:rsid w:val="00E31085"/>
    <w:rsid w:val="00E33D5C"/>
    <w:rsid w:val="00E374C1"/>
    <w:rsid w:val="00E6006F"/>
    <w:rsid w:val="00E80736"/>
    <w:rsid w:val="00E845A5"/>
    <w:rsid w:val="00E85976"/>
    <w:rsid w:val="00E95822"/>
    <w:rsid w:val="00EA1AA5"/>
    <w:rsid w:val="00EB1632"/>
    <w:rsid w:val="00ED0364"/>
    <w:rsid w:val="00ED7CC5"/>
    <w:rsid w:val="00EF796F"/>
    <w:rsid w:val="00F21D84"/>
    <w:rsid w:val="00F25208"/>
    <w:rsid w:val="00F337E1"/>
    <w:rsid w:val="00F408F7"/>
    <w:rsid w:val="00F45E35"/>
    <w:rsid w:val="00F50106"/>
    <w:rsid w:val="00F50DA5"/>
    <w:rsid w:val="00F54E18"/>
    <w:rsid w:val="00F5524E"/>
    <w:rsid w:val="00F57EF9"/>
    <w:rsid w:val="00F61DAE"/>
    <w:rsid w:val="00F8088E"/>
    <w:rsid w:val="00FA13E4"/>
    <w:rsid w:val="00FB1577"/>
    <w:rsid w:val="00FB6726"/>
    <w:rsid w:val="00FD309A"/>
    <w:rsid w:val="00FD3BE6"/>
    <w:rsid w:val="00FD7433"/>
    <w:rsid w:val="00FE7C7E"/>
    <w:rsid w:val="00FF4828"/>
    <w:rsid w:val="00FF7E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diHaus" w:hAnsi="AdiHaus"/>
      <w:snapToGrid w:val="0"/>
      <w:sz w:val="24"/>
      <w:szCs w:val="24"/>
      <w:lang w:eastAsia="zh-CN"/>
    </w:rPr>
  </w:style>
  <w:style w:type="paragraph" w:styleId="Heading1">
    <w:name w:val="heading 1"/>
    <w:basedOn w:val="Normal"/>
    <w:link w:val="Heading1Char"/>
    <w:uiPriority w:val="9"/>
    <w:qFormat/>
    <w:rsid w:val="00D37251"/>
    <w:pPr>
      <w:spacing w:before="100" w:beforeAutospacing="1" w:after="100" w:afterAutospacing="1"/>
      <w:outlineLvl w:val="0"/>
    </w:pPr>
    <w:rPr>
      <w:rFonts w:ascii="Times New Roman" w:eastAsia="Times New Roman" w:hAnsi="Times New Roman"/>
      <w:b/>
      <w:bCs/>
      <w:snapToGrid/>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uiPriority w:val="99"/>
    <w:rPr>
      <w:rFonts w:cs="Times New Roman"/>
      <w:color w:val="0000FF"/>
      <w:u w:val="single"/>
    </w:rPr>
  </w:style>
  <w:style w:type="paragraph" w:customStyle="1" w:styleId="Sprechblasentext">
    <w:name w:val="Sprechblasentext"/>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character" w:customStyle="1" w:styleId="Heading1Char">
    <w:name w:val="Heading 1 Char"/>
    <w:link w:val="Heading1"/>
    <w:uiPriority w:val="9"/>
    <w:rsid w:val="00D37251"/>
    <w:rPr>
      <w:rFonts w:eastAsia="Times New Roman"/>
      <w:b/>
      <w:bCs/>
      <w:kern w:val="36"/>
      <w:sz w:val="48"/>
      <w:szCs w:val="48"/>
    </w:rPr>
  </w:style>
  <w:style w:type="paragraph" w:styleId="NormalWeb">
    <w:name w:val="Normal (Web)"/>
    <w:basedOn w:val="Normal"/>
    <w:uiPriority w:val="99"/>
    <w:unhideWhenUsed/>
    <w:rsid w:val="00D37251"/>
    <w:pPr>
      <w:spacing w:before="100" w:beforeAutospacing="1" w:after="100" w:afterAutospacing="1"/>
    </w:pPr>
    <w:rPr>
      <w:rFonts w:ascii="Times New Roman" w:eastAsia="Times New Roman" w:hAnsi="Times New Roman"/>
      <w:snapToGrid/>
      <w:lang w:eastAsia="en-US"/>
    </w:rPr>
  </w:style>
  <w:style w:type="character" w:styleId="Strong">
    <w:name w:val="Strong"/>
    <w:uiPriority w:val="22"/>
    <w:qFormat/>
    <w:rsid w:val="00D37251"/>
    <w:rPr>
      <w:b/>
      <w:bCs/>
    </w:rPr>
  </w:style>
  <w:style w:type="paragraph" w:customStyle="1" w:styleId="ColorfulList-Accent11">
    <w:name w:val="Colorful List - Accent 11"/>
    <w:basedOn w:val="Normal"/>
    <w:uiPriority w:val="34"/>
    <w:qFormat/>
    <w:rsid w:val="00A16A94"/>
    <w:pPr>
      <w:ind w:left="720"/>
    </w:pPr>
  </w:style>
  <w:style w:type="paragraph" w:styleId="ListParagraph">
    <w:name w:val="List Paragraph"/>
    <w:basedOn w:val="Normal"/>
    <w:uiPriority w:val="34"/>
    <w:qFormat/>
    <w:rsid w:val="000C716A"/>
    <w:pPr>
      <w:ind w:left="720"/>
    </w:pPr>
  </w:style>
  <w:style w:type="paragraph" w:styleId="NoSpacing">
    <w:name w:val="No Spacing"/>
    <w:uiPriority w:val="1"/>
    <w:qFormat/>
    <w:rsid w:val="003D33C0"/>
    <w:rPr>
      <w:rFonts w:ascii="AdiHaus" w:hAnsi="AdiHaus" w:cs="SimSun"/>
      <w:snapToGrid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diHaus" w:hAnsi="AdiHaus"/>
      <w:snapToGrid w:val="0"/>
      <w:sz w:val="24"/>
      <w:szCs w:val="24"/>
      <w:lang w:eastAsia="zh-CN"/>
    </w:rPr>
  </w:style>
  <w:style w:type="paragraph" w:styleId="Heading1">
    <w:name w:val="heading 1"/>
    <w:basedOn w:val="Normal"/>
    <w:link w:val="Heading1Char"/>
    <w:uiPriority w:val="9"/>
    <w:qFormat/>
    <w:rsid w:val="00D37251"/>
    <w:pPr>
      <w:spacing w:before="100" w:beforeAutospacing="1" w:after="100" w:afterAutospacing="1"/>
      <w:outlineLvl w:val="0"/>
    </w:pPr>
    <w:rPr>
      <w:rFonts w:ascii="Times New Roman" w:eastAsia="Times New Roman" w:hAnsi="Times New Roman"/>
      <w:b/>
      <w:bCs/>
      <w:snapToGrid/>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uiPriority w:val="99"/>
    <w:rPr>
      <w:rFonts w:cs="Times New Roman"/>
      <w:color w:val="0000FF"/>
      <w:u w:val="single"/>
    </w:rPr>
  </w:style>
  <w:style w:type="paragraph" w:customStyle="1" w:styleId="Sprechblasentext">
    <w:name w:val="Sprechblasentext"/>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character" w:customStyle="1" w:styleId="Heading1Char">
    <w:name w:val="Heading 1 Char"/>
    <w:link w:val="Heading1"/>
    <w:uiPriority w:val="9"/>
    <w:rsid w:val="00D37251"/>
    <w:rPr>
      <w:rFonts w:eastAsia="Times New Roman"/>
      <w:b/>
      <w:bCs/>
      <w:kern w:val="36"/>
      <w:sz w:val="48"/>
      <w:szCs w:val="48"/>
    </w:rPr>
  </w:style>
  <w:style w:type="paragraph" w:styleId="NormalWeb">
    <w:name w:val="Normal (Web)"/>
    <w:basedOn w:val="Normal"/>
    <w:uiPriority w:val="99"/>
    <w:unhideWhenUsed/>
    <w:rsid w:val="00D37251"/>
    <w:pPr>
      <w:spacing w:before="100" w:beforeAutospacing="1" w:after="100" w:afterAutospacing="1"/>
    </w:pPr>
    <w:rPr>
      <w:rFonts w:ascii="Times New Roman" w:eastAsia="Times New Roman" w:hAnsi="Times New Roman"/>
      <w:snapToGrid/>
      <w:lang w:eastAsia="en-US"/>
    </w:rPr>
  </w:style>
  <w:style w:type="character" w:styleId="Strong">
    <w:name w:val="Strong"/>
    <w:uiPriority w:val="22"/>
    <w:qFormat/>
    <w:rsid w:val="00D37251"/>
    <w:rPr>
      <w:b/>
      <w:bCs/>
    </w:rPr>
  </w:style>
  <w:style w:type="paragraph" w:customStyle="1" w:styleId="ColorfulList-Accent11">
    <w:name w:val="Colorful List - Accent 11"/>
    <w:basedOn w:val="Normal"/>
    <w:uiPriority w:val="34"/>
    <w:qFormat/>
    <w:rsid w:val="00A16A94"/>
    <w:pPr>
      <w:ind w:left="720"/>
    </w:pPr>
  </w:style>
  <w:style w:type="paragraph" w:styleId="ListParagraph">
    <w:name w:val="List Paragraph"/>
    <w:basedOn w:val="Normal"/>
    <w:uiPriority w:val="34"/>
    <w:qFormat/>
    <w:rsid w:val="000C716A"/>
    <w:pPr>
      <w:ind w:left="720"/>
    </w:pPr>
  </w:style>
  <w:style w:type="paragraph" w:styleId="NoSpacing">
    <w:name w:val="No Spacing"/>
    <w:uiPriority w:val="1"/>
    <w:qFormat/>
    <w:rsid w:val="003D33C0"/>
    <w:rPr>
      <w:rFonts w:ascii="AdiHaus" w:hAnsi="AdiHaus" w:cs="SimSun"/>
      <w:snapToGrid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9294">
      <w:bodyDiv w:val="1"/>
      <w:marLeft w:val="0"/>
      <w:marRight w:val="0"/>
      <w:marTop w:val="0"/>
      <w:marBottom w:val="0"/>
      <w:divBdr>
        <w:top w:val="none" w:sz="0" w:space="0" w:color="auto"/>
        <w:left w:val="none" w:sz="0" w:space="0" w:color="auto"/>
        <w:bottom w:val="none" w:sz="0" w:space="0" w:color="auto"/>
        <w:right w:val="none" w:sz="0" w:space="0" w:color="auto"/>
      </w:divBdr>
      <w:divsChild>
        <w:div w:id="1385635796">
          <w:marLeft w:val="0"/>
          <w:marRight w:val="0"/>
          <w:marTop w:val="0"/>
          <w:marBottom w:val="0"/>
          <w:divBdr>
            <w:top w:val="none" w:sz="0" w:space="0" w:color="auto"/>
            <w:left w:val="none" w:sz="0" w:space="0" w:color="auto"/>
            <w:bottom w:val="none" w:sz="0" w:space="0" w:color="auto"/>
            <w:right w:val="none" w:sz="0" w:space="0" w:color="auto"/>
          </w:divBdr>
          <w:divsChild>
            <w:div w:id="1162819727">
              <w:marLeft w:val="0"/>
              <w:marRight w:val="0"/>
              <w:marTop w:val="0"/>
              <w:marBottom w:val="0"/>
              <w:divBdr>
                <w:top w:val="none" w:sz="0" w:space="0" w:color="auto"/>
                <w:left w:val="none" w:sz="0" w:space="0" w:color="auto"/>
                <w:bottom w:val="none" w:sz="0" w:space="0" w:color="auto"/>
                <w:right w:val="none" w:sz="0" w:space="0" w:color="auto"/>
              </w:divBdr>
              <w:divsChild>
                <w:div w:id="1265724355">
                  <w:marLeft w:val="0"/>
                  <w:marRight w:val="0"/>
                  <w:marTop w:val="0"/>
                  <w:marBottom w:val="0"/>
                  <w:divBdr>
                    <w:top w:val="none" w:sz="0" w:space="0" w:color="auto"/>
                    <w:left w:val="none" w:sz="0" w:space="0" w:color="auto"/>
                    <w:bottom w:val="none" w:sz="0" w:space="0" w:color="auto"/>
                    <w:right w:val="none" w:sz="0" w:space="0" w:color="auto"/>
                  </w:divBdr>
                  <w:divsChild>
                    <w:div w:id="1914700902">
                      <w:marLeft w:val="0"/>
                      <w:marRight w:val="0"/>
                      <w:marTop w:val="0"/>
                      <w:marBottom w:val="0"/>
                      <w:divBdr>
                        <w:top w:val="none" w:sz="0" w:space="0" w:color="auto"/>
                        <w:left w:val="none" w:sz="0" w:space="0" w:color="auto"/>
                        <w:bottom w:val="none" w:sz="0" w:space="0" w:color="auto"/>
                        <w:right w:val="none" w:sz="0" w:space="0" w:color="auto"/>
                      </w:divBdr>
                      <w:divsChild>
                        <w:div w:id="239607720">
                          <w:marLeft w:val="0"/>
                          <w:marRight w:val="0"/>
                          <w:marTop w:val="0"/>
                          <w:marBottom w:val="0"/>
                          <w:divBdr>
                            <w:top w:val="none" w:sz="0" w:space="0" w:color="auto"/>
                            <w:left w:val="none" w:sz="0" w:space="0" w:color="auto"/>
                            <w:bottom w:val="none" w:sz="0" w:space="0" w:color="auto"/>
                            <w:right w:val="none" w:sz="0" w:space="0" w:color="auto"/>
                          </w:divBdr>
                          <w:divsChild>
                            <w:div w:id="64770054">
                              <w:marLeft w:val="0"/>
                              <w:marRight w:val="0"/>
                              <w:marTop w:val="0"/>
                              <w:marBottom w:val="0"/>
                              <w:divBdr>
                                <w:top w:val="none" w:sz="0" w:space="0" w:color="auto"/>
                                <w:left w:val="none" w:sz="0" w:space="0" w:color="auto"/>
                                <w:bottom w:val="none" w:sz="0" w:space="0" w:color="auto"/>
                                <w:right w:val="none" w:sz="0" w:space="0" w:color="auto"/>
                              </w:divBdr>
                              <w:divsChild>
                                <w:div w:id="916864888">
                                  <w:marLeft w:val="0"/>
                                  <w:marRight w:val="0"/>
                                  <w:marTop w:val="0"/>
                                  <w:marBottom w:val="0"/>
                                  <w:divBdr>
                                    <w:top w:val="none" w:sz="0" w:space="0" w:color="auto"/>
                                    <w:left w:val="none" w:sz="0" w:space="0" w:color="auto"/>
                                    <w:bottom w:val="none" w:sz="0" w:space="0" w:color="auto"/>
                                    <w:right w:val="none" w:sz="0" w:space="0" w:color="auto"/>
                                  </w:divBdr>
                                </w:div>
                                <w:div w:id="1863783136">
                                  <w:marLeft w:val="0"/>
                                  <w:marRight w:val="0"/>
                                  <w:marTop w:val="0"/>
                                  <w:marBottom w:val="0"/>
                                  <w:divBdr>
                                    <w:top w:val="none" w:sz="0" w:space="0" w:color="auto"/>
                                    <w:left w:val="none" w:sz="0" w:space="0" w:color="auto"/>
                                    <w:bottom w:val="none" w:sz="0" w:space="0" w:color="auto"/>
                                    <w:right w:val="none" w:sz="0" w:space="0" w:color="auto"/>
                                  </w:divBdr>
                                </w:div>
                              </w:divsChild>
                            </w:div>
                            <w:div w:id="15512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4215">
      <w:bodyDiv w:val="1"/>
      <w:marLeft w:val="0"/>
      <w:marRight w:val="0"/>
      <w:marTop w:val="0"/>
      <w:marBottom w:val="0"/>
      <w:divBdr>
        <w:top w:val="none" w:sz="0" w:space="0" w:color="auto"/>
        <w:left w:val="none" w:sz="0" w:space="0" w:color="auto"/>
        <w:bottom w:val="none" w:sz="0" w:space="0" w:color="auto"/>
        <w:right w:val="none" w:sz="0" w:space="0" w:color="auto"/>
      </w:divBdr>
    </w:div>
    <w:div w:id="1050613142">
      <w:bodyDiv w:val="1"/>
      <w:marLeft w:val="0"/>
      <w:marRight w:val="0"/>
      <w:marTop w:val="0"/>
      <w:marBottom w:val="0"/>
      <w:divBdr>
        <w:top w:val="none" w:sz="0" w:space="0" w:color="auto"/>
        <w:left w:val="none" w:sz="0" w:space="0" w:color="auto"/>
        <w:bottom w:val="none" w:sz="0" w:space="0" w:color="auto"/>
        <w:right w:val="none" w:sz="0" w:space="0" w:color="auto"/>
      </w:divBdr>
    </w:div>
    <w:div w:id="1155220932">
      <w:bodyDiv w:val="1"/>
      <w:marLeft w:val="0"/>
      <w:marRight w:val="0"/>
      <w:marTop w:val="0"/>
      <w:marBottom w:val="0"/>
      <w:divBdr>
        <w:top w:val="none" w:sz="0" w:space="0" w:color="auto"/>
        <w:left w:val="none" w:sz="0" w:space="0" w:color="auto"/>
        <w:bottom w:val="none" w:sz="0" w:space="0" w:color="auto"/>
        <w:right w:val="none" w:sz="0" w:space="0" w:color="auto"/>
      </w:divBdr>
    </w:div>
    <w:div w:id="1343123333">
      <w:bodyDiv w:val="1"/>
      <w:marLeft w:val="0"/>
      <w:marRight w:val="0"/>
      <w:marTop w:val="0"/>
      <w:marBottom w:val="0"/>
      <w:divBdr>
        <w:top w:val="none" w:sz="0" w:space="0" w:color="auto"/>
        <w:left w:val="none" w:sz="0" w:space="0" w:color="auto"/>
        <w:bottom w:val="none" w:sz="0" w:space="0" w:color="auto"/>
        <w:right w:val="none" w:sz="0" w:space="0" w:color="auto"/>
      </w:divBdr>
    </w:div>
    <w:div w:id="1423720004">
      <w:bodyDiv w:val="1"/>
      <w:marLeft w:val="0"/>
      <w:marRight w:val="0"/>
      <w:marTop w:val="0"/>
      <w:marBottom w:val="0"/>
      <w:divBdr>
        <w:top w:val="none" w:sz="0" w:space="0" w:color="auto"/>
        <w:left w:val="none" w:sz="0" w:space="0" w:color="auto"/>
        <w:bottom w:val="none" w:sz="0" w:space="0" w:color="auto"/>
        <w:right w:val="none" w:sz="0" w:space="0" w:color="auto"/>
      </w:divBdr>
      <w:divsChild>
        <w:div w:id="368578483">
          <w:marLeft w:val="0"/>
          <w:marRight w:val="0"/>
          <w:marTop w:val="0"/>
          <w:marBottom w:val="0"/>
          <w:divBdr>
            <w:top w:val="none" w:sz="0" w:space="0" w:color="auto"/>
            <w:left w:val="none" w:sz="0" w:space="0" w:color="auto"/>
            <w:bottom w:val="none" w:sz="0" w:space="0" w:color="auto"/>
            <w:right w:val="none" w:sz="0" w:space="0" w:color="auto"/>
          </w:divBdr>
          <w:divsChild>
            <w:div w:id="426005567">
              <w:marLeft w:val="0"/>
              <w:marRight w:val="0"/>
              <w:marTop w:val="0"/>
              <w:marBottom w:val="0"/>
              <w:divBdr>
                <w:top w:val="none" w:sz="0" w:space="0" w:color="auto"/>
                <w:left w:val="none" w:sz="0" w:space="0" w:color="auto"/>
                <w:bottom w:val="none" w:sz="0" w:space="0" w:color="auto"/>
                <w:right w:val="none" w:sz="0" w:space="0" w:color="auto"/>
              </w:divBdr>
              <w:divsChild>
                <w:div w:id="1002704554">
                  <w:marLeft w:val="0"/>
                  <w:marRight w:val="0"/>
                  <w:marTop w:val="0"/>
                  <w:marBottom w:val="0"/>
                  <w:divBdr>
                    <w:top w:val="none" w:sz="0" w:space="0" w:color="auto"/>
                    <w:left w:val="none" w:sz="0" w:space="0" w:color="auto"/>
                    <w:bottom w:val="none" w:sz="0" w:space="0" w:color="auto"/>
                    <w:right w:val="none" w:sz="0" w:space="0" w:color="auto"/>
                  </w:divBdr>
                  <w:divsChild>
                    <w:div w:id="1569414479">
                      <w:marLeft w:val="0"/>
                      <w:marRight w:val="0"/>
                      <w:marTop w:val="0"/>
                      <w:marBottom w:val="0"/>
                      <w:divBdr>
                        <w:top w:val="none" w:sz="0" w:space="0" w:color="auto"/>
                        <w:left w:val="none" w:sz="0" w:space="0" w:color="auto"/>
                        <w:bottom w:val="none" w:sz="0" w:space="0" w:color="auto"/>
                        <w:right w:val="none" w:sz="0" w:space="0" w:color="auto"/>
                      </w:divBdr>
                      <w:divsChild>
                        <w:div w:id="1292710945">
                          <w:marLeft w:val="0"/>
                          <w:marRight w:val="0"/>
                          <w:marTop w:val="0"/>
                          <w:marBottom w:val="0"/>
                          <w:divBdr>
                            <w:top w:val="none" w:sz="0" w:space="0" w:color="auto"/>
                            <w:left w:val="none" w:sz="0" w:space="0" w:color="auto"/>
                            <w:bottom w:val="none" w:sz="0" w:space="0" w:color="auto"/>
                            <w:right w:val="none" w:sz="0" w:space="0" w:color="auto"/>
                          </w:divBdr>
                          <w:divsChild>
                            <w:div w:id="525363052">
                              <w:marLeft w:val="0"/>
                              <w:marRight w:val="0"/>
                              <w:marTop w:val="0"/>
                              <w:marBottom w:val="0"/>
                              <w:divBdr>
                                <w:top w:val="none" w:sz="0" w:space="0" w:color="auto"/>
                                <w:left w:val="none" w:sz="0" w:space="0" w:color="auto"/>
                                <w:bottom w:val="none" w:sz="0" w:space="0" w:color="auto"/>
                                <w:right w:val="none" w:sz="0" w:space="0" w:color="auto"/>
                              </w:divBdr>
                              <w:divsChild>
                                <w:div w:id="51734397">
                                  <w:marLeft w:val="0"/>
                                  <w:marRight w:val="0"/>
                                  <w:marTop w:val="0"/>
                                  <w:marBottom w:val="0"/>
                                  <w:divBdr>
                                    <w:top w:val="none" w:sz="0" w:space="0" w:color="auto"/>
                                    <w:left w:val="none" w:sz="0" w:space="0" w:color="auto"/>
                                    <w:bottom w:val="none" w:sz="0" w:space="0" w:color="auto"/>
                                    <w:right w:val="none" w:sz="0" w:space="0" w:color="auto"/>
                                  </w:divBdr>
                                </w:div>
                                <w:div w:id="1468166219">
                                  <w:marLeft w:val="0"/>
                                  <w:marRight w:val="0"/>
                                  <w:marTop w:val="0"/>
                                  <w:marBottom w:val="0"/>
                                  <w:divBdr>
                                    <w:top w:val="none" w:sz="0" w:space="0" w:color="auto"/>
                                    <w:left w:val="none" w:sz="0" w:space="0" w:color="auto"/>
                                    <w:bottom w:val="none" w:sz="0" w:space="0" w:color="auto"/>
                                    <w:right w:val="none" w:sz="0" w:space="0" w:color="auto"/>
                                  </w:divBdr>
                                </w:div>
                              </w:divsChild>
                            </w:div>
                            <w:div w:id="8732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74929">
      <w:bodyDiv w:val="1"/>
      <w:marLeft w:val="0"/>
      <w:marRight w:val="0"/>
      <w:marTop w:val="0"/>
      <w:marBottom w:val="0"/>
      <w:divBdr>
        <w:top w:val="none" w:sz="0" w:space="0" w:color="auto"/>
        <w:left w:val="none" w:sz="0" w:space="0" w:color="auto"/>
        <w:bottom w:val="none" w:sz="0" w:space="0" w:color="auto"/>
        <w:right w:val="none" w:sz="0" w:space="0" w:color="auto"/>
      </w:divBdr>
    </w:div>
    <w:div w:id="1934702878">
      <w:bodyDiv w:val="1"/>
      <w:marLeft w:val="0"/>
      <w:marRight w:val="0"/>
      <w:marTop w:val="0"/>
      <w:marBottom w:val="0"/>
      <w:divBdr>
        <w:top w:val="none" w:sz="0" w:space="0" w:color="auto"/>
        <w:left w:val="none" w:sz="0" w:space="0" w:color="auto"/>
        <w:bottom w:val="none" w:sz="0" w:space="0" w:color="auto"/>
        <w:right w:val="none" w:sz="0" w:space="0" w:color="auto"/>
      </w:divBdr>
    </w:div>
    <w:div w:id="212658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Ernesto.Campos@edelma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odrigo.Chavez@adida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adidasfmf" TargetMode="External"/><Relationship Id="rId4" Type="http://schemas.openxmlformats.org/officeDocument/2006/relationships/settings" Target="settings.xml"/><Relationship Id="rId9" Type="http://schemas.openxmlformats.org/officeDocument/2006/relationships/hyperlink" Target="http://www.adidas.m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APP_ADI\ci_templates\adidasBrand\adidasBrand%20logo%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adidasBrand logo A4</Template>
  <TotalTime>7</TotalTime>
  <Pages>2</Pages>
  <Words>431</Words>
  <Characters>2463</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adidas AG</vt:lpstr>
      <vt:lpstr>adidas AG</vt:lpstr>
    </vt:vector>
  </TitlesOfParts>
  <Company>adidas AG</Company>
  <LinksUpToDate>false</LinksUpToDate>
  <CharactersWithSpaces>2889</CharactersWithSpaces>
  <SharedDoc>false</SharedDoc>
  <HLinks>
    <vt:vector size="18" baseType="variant">
      <vt:variant>
        <vt:i4>8126469</vt:i4>
      </vt:variant>
      <vt:variant>
        <vt:i4>6</vt:i4>
      </vt:variant>
      <vt:variant>
        <vt:i4>0</vt:i4>
      </vt:variant>
      <vt:variant>
        <vt:i4>5</vt:i4>
      </vt:variant>
      <vt:variant>
        <vt:lpwstr>mailto:Ernesto.Campos@edelman.com</vt:lpwstr>
      </vt:variant>
      <vt:variant>
        <vt:lpwstr/>
      </vt:variant>
      <vt:variant>
        <vt:i4>2621522</vt:i4>
      </vt:variant>
      <vt:variant>
        <vt:i4>3</vt:i4>
      </vt:variant>
      <vt:variant>
        <vt:i4>0</vt:i4>
      </vt:variant>
      <vt:variant>
        <vt:i4>5</vt:i4>
      </vt:variant>
      <vt:variant>
        <vt:lpwstr>mailto:Rodrigo.Chavez@adidas.com</vt:lpwstr>
      </vt:variant>
      <vt:variant>
        <vt:lpwstr/>
      </vt:variant>
      <vt:variant>
        <vt:i4>458842</vt:i4>
      </vt:variant>
      <vt:variant>
        <vt:i4>0</vt:i4>
      </vt:variant>
      <vt:variant>
        <vt:i4>0</vt:i4>
      </vt:variant>
      <vt:variant>
        <vt:i4>5</vt:i4>
      </vt:variant>
      <vt:variant>
        <vt:lpwstr>https://twitter.com/adidasFMF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adidas AG</dc:title>
  <dc:creator>adidas AG</dc:creator>
  <cp:lastModifiedBy>Slade, David</cp:lastModifiedBy>
  <cp:revision>6</cp:revision>
  <cp:lastPrinted>2011-03-09T20:01:00Z</cp:lastPrinted>
  <dcterms:created xsi:type="dcterms:W3CDTF">2014-02-12T12:32:00Z</dcterms:created>
  <dcterms:modified xsi:type="dcterms:W3CDTF">2014-02-12T16:06:00Z</dcterms:modified>
</cp:coreProperties>
</file>