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8F0" w:rsidRDefault="008F58F0" w:rsidP="001A61B0">
      <w:pPr>
        <w:pStyle w:val="NoSpacing"/>
        <w:jc w:val="center"/>
        <w:rPr>
          <w:rFonts w:ascii="Calibri" w:hAnsi="Calibri"/>
          <w:b/>
          <w:sz w:val="32"/>
          <w:szCs w:val="32"/>
        </w:rPr>
      </w:pPr>
    </w:p>
    <w:p w:rsidR="008F58F0" w:rsidRDefault="008F58F0" w:rsidP="001A61B0">
      <w:pPr>
        <w:pStyle w:val="NoSpacing"/>
        <w:jc w:val="center"/>
        <w:rPr>
          <w:rFonts w:ascii="Calibri" w:hAnsi="Calibri"/>
          <w:b/>
          <w:sz w:val="32"/>
          <w:szCs w:val="32"/>
        </w:rPr>
      </w:pPr>
      <w:smartTag w:uri="urn:schemas-microsoft-com:office:smarttags" w:element="PersonName">
        <w:r>
          <w:rPr>
            <w:rFonts w:ascii="Calibri" w:hAnsi="Calibri"/>
            <w:b/>
            <w:sz w:val="32"/>
            <w:szCs w:val="32"/>
          </w:rPr>
          <w:t>ADIDAS</w:t>
        </w:r>
      </w:smartTag>
      <w:r>
        <w:rPr>
          <w:rFonts w:ascii="Calibri" w:hAnsi="Calibri"/>
          <w:b/>
          <w:sz w:val="32"/>
          <w:szCs w:val="32"/>
        </w:rPr>
        <w:t xml:space="preserve"> MICOACH MOBILE</w:t>
      </w:r>
      <w:r>
        <w:rPr>
          <w:rFonts w:ascii="Calibri" w:hAnsi="Calibri"/>
          <w:b/>
          <w:sz w:val="32"/>
          <w:szCs w:val="32"/>
        </w:rPr>
        <w:br/>
        <w:t>FACT SHEET</w:t>
      </w:r>
    </w:p>
    <w:p w:rsidR="008F58F0" w:rsidRDefault="008F58F0" w:rsidP="001A61B0">
      <w:pPr>
        <w:pStyle w:val="NoSpacing"/>
        <w:rPr>
          <w:rFonts w:ascii="Calibri" w:hAnsi="Calibri"/>
          <w:sz w:val="22"/>
          <w:szCs w:val="22"/>
        </w:rPr>
      </w:pPr>
    </w:p>
    <w:tbl>
      <w:tblPr>
        <w:tblW w:w="10260" w:type="dxa"/>
        <w:tblInd w:w="-432" w:type="dxa"/>
        <w:tblLook w:val="00A0"/>
      </w:tblPr>
      <w:tblGrid>
        <w:gridCol w:w="1612"/>
        <w:gridCol w:w="8648"/>
      </w:tblGrid>
      <w:tr w:rsidR="008F58F0" w:rsidTr="00E87EBE">
        <w:tc>
          <w:tcPr>
            <w:tcW w:w="1612" w:type="dxa"/>
          </w:tcPr>
          <w:p w:rsidR="008F58F0" w:rsidRPr="00C21381" w:rsidRDefault="008F58F0" w:rsidP="00C21381">
            <w:pPr>
              <w:pStyle w:val="NoSpacing"/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C21381">
              <w:rPr>
                <w:rFonts w:ascii="Calibri" w:hAnsi="Calibri"/>
                <w:b/>
                <w:sz w:val="22"/>
                <w:szCs w:val="22"/>
              </w:rPr>
              <w:t>OVERVIEW</w:t>
            </w:r>
          </w:p>
        </w:tc>
        <w:tc>
          <w:tcPr>
            <w:tcW w:w="8648" w:type="dxa"/>
          </w:tcPr>
          <w:p w:rsidR="008F58F0" w:rsidRDefault="008F58F0" w:rsidP="001A61B0">
            <w:pPr>
              <w:pStyle w:val="NoSpacing"/>
              <w:rPr>
                <w:rFonts w:ascii="Calibri" w:hAnsi="Calibri"/>
                <w:iCs/>
                <w:sz w:val="22"/>
                <w:szCs w:val="22"/>
              </w:rPr>
            </w:pPr>
            <w:r w:rsidRPr="00565153">
              <w:rPr>
                <w:rFonts w:ascii="Calibri" w:hAnsi="Calibri"/>
                <w:iCs/>
                <w:sz w:val="22"/>
                <w:szCs w:val="22"/>
              </w:rPr>
              <w:t>adidas miCoach</w:t>
            </w:r>
            <w:r>
              <w:rPr>
                <w:rFonts w:ascii="Calibri" w:hAnsi="Calibri"/>
                <w:iCs/>
                <w:sz w:val="22"/>
                <w:szCs w:val="22"/>
              </w:rPr>
              <w:t xml:space="preserve"> mobile is a </w:t>
            </w:r>
            <w:r w:rsidRPr="00B62C91">
              <w:rPr>
                <w:rFonts w:ascii="Calibri" w:hAnsi="Calibri"/>
                <w:b/>
                <w:iCs/>
                <w:sz w:val="22"/>
                <w:szCs w:val="22"/>
              </w:rPr>
              <w:t>Smartphone application</w:t>
            </w:r>
            <w:r>
              <w:rPr>
                <w:rFonts w:ascii="Calibri" w:hAnsi="Calibri"/>
                <w:iCs/>
                <w:sz w:val="22"/>
                <w:szCs w:val="22"/>
              </w:rPr>
              <w:t xml:space="preserve"> that </w:t>
            </w:r>
            <w:r w:rsidRPr="00B62C91">
              <w:rPr>
                <w:rFonts w:ascii="Calibri" w:hAnsi="Calibri"/>
                <w:b/>
                <w:iCs/>
                <w:sz w:val="22"/>
                <w:szCs w:val="22"/>
              </w:rPr>
              <w:t>coaches you with real time voice guidance</w:t>
            </w:r>
            <w:r>
              <w:rPr>
                <w:rFonts w:ascii="Calibri" w:hAnsi="Calibri"/>
                <w:iCs/>
                <w:sz w:val="22"/>
                <w:szCs w:val="22"/>
              </w:rPr>
              <w:t xml:space="preserve"> as you run to build speed and endurance.  The miCoach mobile app makes the adidas miCoach platform – a real time coaching program available at micoach.com – available to millions of Smartphone owners via download.  </w:t>
            </w:r>
          </w:p>
          <w:p w:rsidR="008F58F0" w:rsidRDefault="008F58F0" w:rsidP="001A61B0">
            <w:pPr>
              <w:pStyle w:val="NoSpacing"/>
              <w:rPr>
                <w:rFonts w:ascii="Calibri" w:hAnsi="Calibri"/>
                <w:iCs/>
                <w:sz w:val="22"/>
                <w:szCs w:val="22"/>
              </w:rPr>
            </w:pPr>
          </w:p>
          <w:p w:rsidR="008F58F0" w:rsidRPr="00B62C91" w:rsidRDefault="008F58F0" w:rsidP="00664C8D">
            <w:pPr>
              <w:pStyle w:val="NoSpacing"/>
              <w:rPr>
                <w:rFonts w:ascii="Calibri" w:hAnsi="Calibri"/>
                <w:iCs/>
                <w:sz w:val="22"/>
                <w:szCs w:val="22"/>
              </w:rPr>
            </w:pPr>
            <w:r>
              <w:rPr>
                <w:rFonts w:ascii="Calibri" w:hAnsi="Calibri"/>
                <w:iCs/>
                <w:sz w:val="22"/>
                <w:szCs w:val="22"/>
              </w:rPr>
              <w:t xml:space="preserve">With the miCoach app, adidas extends its personal coaching program for running by </w:t>
            </w:r>
            <w:r w:rsidRPr="00B62C91">
              <w:rPr>
                <w:rFonts w:ascii="Calibri" w:hAnsi="Calibri"/>
                <w:b/>
                <w:iCs/>
                <w:sz w:val="22"/>
                <w:szCs w:val="22"/>
              </w:rPr>
              <w:t>introducing specific conditioning programs for athletes who play</w:t>
            </w:r>
            <w:r>
              <w:rPr>
                <w:rFonts w:ascii="Calibri" w:hAnsi="Calibri"/>
                <w:b/>
                <w:iCs/>
                <w:sz w:val="22"/>
                <w:szCs w:val="22"/>
              </w:rPr>
              <w:t xml:space="preserve"> soccer,</w:t>
            </w:r>
            <w:r w:rsidRPr="00B62C91">
              <w:rPr>
                <w:rFonts w:ascii="Calibri" w:hAnsi="Calibri"/>
                <w:b/>
                <w:iCs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b/>
                <w:iCs/>
                <w:sz w:val="22"/>
                <w:szCs w:val="22"/>
              </w:rPr>
              <w:t xml:space="preserve">basketball, football and </w:t>
            </w:r>
            <w:r w:rsidRPr="00B62C91">
              <w:rPr>
                <w:rFonts w:ascii="Calibri" w:hAnsi="Calibri"/>
                <w:b/>
                <w:iCs/>
                <w:sz w:val="22"/>
                <w:szCs w:val="22"/>
              </w:rPr>
              <w:t>tennis</w:t>
            </w:r>
            <w:r>
              <w:rPr>
                <w:rFonts w:ascii="Calibri" w:hAnsi="Calibri"/>
                <w:iCs/>
                <w:sz w:val="22"/>
                <w:szCs w:val="22"/>
              </w:rPr>
              <w:t xml:space="preserve">. </w:t>
            </w:r>
          </w:p>
          <w:p w:rsidR="008F58F0" w:rsidRPr="00C21381" w:rsidRDefault="008F58F0" w:rsidP="00664C8D">
            <w:pPr>
              <w:pStyle w:val="NoSpacing"/>
              <w:rPr>
                <w:rFonts w:ascii="Calibri" w:hAnsi="Calibri"/>
                <w:sz w:val="22"/>
                <w:szCs w:val="22"/>
              </w:rPr>
            </w:pPr>
          </w:p>
        </w:tc>
      </w:tr>
      <w:tr w:rsidR="008F58F0" w:rsidTr="00E87EBE">
        <w:tc>
          <w:tcPr>
            <w:tcW w:w="1612" w:type="dxa"/>
          </w:tcPr>
          <w:p w:rsidR="008F58F0" w:rsidRPr="00C21381" w:rsidRDefault="008F58F0" w:rsidP="00BA65D3">
            <w:pPr>
              <w:pStyle w:val="NoSpacing"/>
              <w:jc w:val="right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 xml:space="preserve">MICOACH </w:t>
            </w:r>
            <w:smartTag w:uri="urn:schemas-microsoft-com:office:smarttags" w:element="place">
              <w:r>
                <w:rPr>
                  <w:rFonts w:ascii="Calibri" w:hAnsi="Calibri"/>
                  <w:b/>
                  <w:sz w:val="22"/>
                  <w:szCs w:val="22"/>
                </w:rPr>
                <w:t>MOBILE</w:t>
              </w:r>
            </w:smartTag>
            <w:r>
              <w:rPr>
                <w:rFonts w:ascii="Calibri" w:hAnsi="Calibri"/>
                <w:b/>
                <w:sz w:val="22"/>
                <w:szCs w:val="22"/>
              </w:rPr>
              <w:t xml:space="preserve"> DIFFERENCE</w:t>
            </w:r>
          </w:p>
        </w:tc>
        <w:tc>
          <w:tcPr>
            <w:tcW w:w="8648" w:type="dxa"/>
          </w:tcPr>
          <w:p w:rsidR="008F58F0" w:rsidRPr="00B62C91" w:rsidRDefault="008F58F0" w:rsidP="00B62C91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adidas miCoach mobile highlights:</w:t>
            </w:r>
          </w:p>
          <w:p w:rsidR="008F58F0" w:rsidRPr="000D04ED" w:rsidRDefault="008F58F0" w:rsidP="00B62C91">
            <w:pPr>
              <w:pStyle w:val="PlainText"/>
              <w:numPr>
                <w:ilvl w:val="0"/>
                <w:numId w:val="5"/>
              </w:numPr>
            </w:pPr>
            <w:r w:rsidRPr="000D04ED">
              <w:rPr>
                <w:b/>
                <w:szCs w:val="22"/>
              </w:rPr>
              <w:t xml:space="preserve">All </w:t>
            </w:r>
            <w:r w:rsidRPr="000D04ED">
              <w:rPr>
                <w:b/>
              </w:rPr>
              <w:t>in one device</w:t>
            </w:r>
            <w:r w:rsidRPr="000D04ED">
              <w:t>:  your music, coa</w:t>
            </w:r>
            <w:r>
              <w:t xml:space="preserve">ch, workout calendar </w:t>
            </w:r>
            <w:r w:rsidRPr="000D04ED">
              <w:t>and phone</w:t>
            </w:r>
          </w:p>
          <w:p w:rsidR="008F58F0" w:rsidRDefault="008F58F0" w:rsidP="00821C04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sz w:val="22"/>
                <w:szCs w:val="22"/>
              </w:rPr>
            </w:pPr>
            <w:r w:rsidRPr="0091117A">
              <w:rPr>
                <w:rFonts w:ascii="Calibri" w:hAnsi="Calibri"/>
                <w:sz w:val="22"/>
                <w:szCs w:val="22"/>
              </w:rPr>
              <w:t>First app to</w:t>
            </w:r>
            <w:r w:rsidRPr="00B62C91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1117A">
              <w:rPr>
                <w:rFonts w:ascii="Calibri" w:hAnsi="Calibri"/>
                <w:sz w:val="22"/>
                <w:szCs w:val="22"/>
              </w:rPr>
              <w:t>offer</w:t>
            </w:r>
            <w:r w:rsidRPr="00B62C91">
              <w:rPr>
                <w:rFonts w:ascii="Calibri" w:hAnsi="Calibri"/>
                <w:b/>
                <w:sz w:val="22"/>
                <w:szCs w:val="22"/>
              </w:rPr>
              <w:t xml:space="preserve"> real time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, speed-triggered </w:t>
            </w:r>
            <w:r w:rsidRPr="00B62C91">
              <w:rPr>
                <w:rFonts w:ascii="Calibri" w:hAnsi="Calibri"/>
                <w:b/>
                <w:sz w:val="22"/>
                <w:szCs w:val="22"/>
              </w:rPr>
              <w:t xml:space="preserve"> voice coaching</w:t>
            </w:r>
            <w:r>
              <w:rPr>
                <w:rFonts w:ascii="Calibri" w:hAnsi="Calibri"/>
                <w:sz w:val="22"/>
                <w:szCs w:val="22"/>
              </w:rPr>
              <w:t xml:space="preserve"> on a S</w:t>
            </w:r>
            <w:r w:rsidRPr="00B57E90">
              <w:rPr>
                <w:rFonts w:ascii="Calibri" w:hAnsi="Calibri"/>
                <w:sz w:val="22"/>
                <w:szCs w:val="22"/>
              </w:rPr>
              <w:t>martphone</w:t>
            </w:r>
          </w:p>
          <w:p w:rsidR="008F58F0" w:rsidRPr="00B62C91" w:rsidRDefault="008F58F0" w:rsidP="00821C04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First app to offer </w:t>
            </w:r>
            <w:r w:rsidRPr="00B62C91">
              <w:rPr>
                <w:rFonts w:ascii="Calibri" w:hAnsi="Calibri"/>
                <w:b/>
                <w:sz w:val="22"/>
                <w:szCs w:val="22"/>
              </w:rPr>
              <w:t>sport-specific workout plans</w:t>
            </w:r>
          </w:p>
          <w:p w:rsidR="008F58F0" w:rsidRDefault="008F58F0" w:rsidP="00821C04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iCs/>
                <w:sz w:val="22"/>
                <w:szCs w:val="22"/>
              </w:rPr>
            </w:pPr>
            <w:r>
              <w:rPr>
                <w:rFonts w:ascii="Calibri" w:hAnsi="Calibri"/>
                <w:iCs/>
                <w:sz w:val="22"/>
                <w:szCs w:val="22"/>
              </w:rPr>
              <w:t>Fully customizable so athletes of all levels can</w:t>
            </w:r>
            <w:r w:rsidRPr="00565153">
              <w:rPr>
                <w:rFonts w:ascii="Calibri" w:hAnsi="Calibri"/>
                <w:iCs/>
                <w:sz w:val="22"/>
                <w:szCs w:val="22"/>
              </w:rPr>
              <w:t xml:space="preserve"> create </w:t>
            </w:r>
            <w:r w:rsidRPr="0091117A">
              <w:rPr>
                <w:rFonts w:ascii="Calibri" w:hAnsi="Calibri"/>
                <w:b/>
                <w:iCs/>
                <w:sz w:val="22"/>
                <w:szCs w:val="22"/>
              </w:rPr>
              <w:t>personalized conditioning programs</w:t>
            </w:r>
            <w:r>
              <w:rPr>
                <w:rFonts w:ascii="Calibri" w:hAnsi="Calibri"/>
                <w:iCs/>
                <w:sz w:val="22"/>
                <w:szCs w:val="22"/>
              </w:rPr>
              <w:t xml:space="preserve"> to meet fitness level and goals</w:t>
            </w:r>
          </w:p>
          <w:p w:rsidR="008F58F0" w:rsidRPr="000D04ED" w:rsidRDefault="008F58F0" w:rsidP="00F8312F">
            <w:pPr>
              <w:pStyle w:val="PlainText"/>
              <w:numPr>
                <w:ilvl w:val="0"/>
                <w:numId w:val="5"/>
              </w:numPr>
            </w:pPr>
            <w:r w:rsidRPr="000D04ED">
              <w:t xml:space="preserve">Instant </w:t>
            </w:r>
            <w:r w:rsidRPr="000D04ED">
              <w:rPr>
                <w:b/>
              </w:rPr>
              <w:t>workout feedback with graphs</w:t>
            </w:r>
            <w:r w:rsidRPr="000D04ED">
              <w:t xml:space="preserve"> </w:t>
            </w:r>
            <w:r w:rsidRPr="000D04ED">
              <w:rPr>
                <w:b/>
              </w:rPr>
              <w:t>and maps</w:t>
            </w:r>
            <w:r w:rsidRPr="000D04ED">
              <w:t xml:space="preserve"> to review and share</w:t>
            </w:r>
          </w:p>
          <w:p w:rsidR="008F58F0" w:rsidRPr="000D04ED" w:rsidRDefault="008F58F0" w:rsidP="00F8312F">
            <w:pPr>
              <w:pStyle w:val="PlainText"/>
              <w:numPr>
                <w:ilvl w:val="0"/>
                <w:numId w:val="5"/>
              </w:numPr>
            </w:pPr>
            <w:r w:rsidRPr="000D04ED">
              <w:t>M</w:t>
            </w:r>
            <w:r w:rsidRPr="000D04ED">
              <w:rPr>
                <w:iCs/>
                <w:szCs w:val="22"/>
              </w:rPr>
              <w:t xml:space="preserve">onitors, manages and </w:t>
            </w:r>
            <w:r w:rsidRPr="000D04ED">
              <w:rPr>
                <w:b/>
                <w:iCs/>
                <w:szCs w:val="22"/>
              </w:rPr>
              <w:t>analyzes progress over time</w:t>
            </w:r>
          </w:p>
          <w:p w:rsidR="008F58F0" w:rsidRPr="000D04ED" w:rsidRDefault="008F58F0" w:rsidP="00BA65D3">
            <w:pPr>
              <w:pStyle w:val="PlainText"/>
              <w:numPr>
                <w:ilvl w:val="0"/>
                <w:numId w:val="5"/>
              </w:numPr>
            </w:pPr>
            <w:r w:rsidRPr="000D04ED">
              <w:t xml:space="preserve">Built in </w:t>
            </w:r>
            <w:r w:rsidRPr="000D04ED">
              <w:rPr>
                <w:b/>
              </w:rPr>
              <w:t>GPS activates coaching</w:t>
            </w:r>
            <w:r w:rsidRPr="000D04ED">
              <w:t xml:space="preserve"> over speed ranges</w:t>
            </w:r>
          </w:p>
          <w:p w:rsidR="008F58F0" w:rsidRPr="000D04ED" w:rsidRDefault="008F58F0" w:rsidP="00BA65D3">
            <w:pPr>
              <w:pStyle w:val="PlainText"/>
              <w:numPr>
                <w:ilvl w:val="0"/>
                <w:numId w:val="5"/>
              </w:numPr>
            </w:pPr>
            <w:r w:rsidRPr="000D04ED">
              <w:rPr>
                <w:b/>
                <w:iCs/>
                <w:szCs w:val="22"/>
              </w:rPr>
              <w:t>Syncs automatically with micoach.com</w:t>
            </w:r>
            <w:r w:rsidRPr="000D04ED">
              <w:t xml:space="preserve"> so all data is safely stored wirelessly online</w:t>
            </w:r>
          </w:p>
          <w:p w:rsidR="008F58F0" w:rsidRPr="000D04ED" w:rsidRDefault="008F58F0" w:rsidP="00BA65D3">
            <w:pPr>
              <w:pStyle w:val="PlainText"/>
              <w:numPr>
                <w:ilvl w:val="0"/>
                <w:numId w:val="5"/>
              </w:numPr>
            </w:pPr>
            <w:r w:rsidRPr="000D04ED">
              <w:t xml:space="preserve">Updates continuously with </w:t>
            </w:r>
            <w:r w:rsidRPr="000D04ED">
              <w:rPr>
                <w:b/>
              </w:rPr>
              <w:t>coaching content tailored to your training needs</w:t>
            </w:r>
          </w:p>
          <w:p w:rsidR="008F58F0" w:rsidRPr="000D04ED" w:rsidRDefault="008F58F0" w:rsidP="00BA65D3">
            <w:pPr>
              <w:pStyle w:val="PlainText"/>
              <w:numPr>
                <w:ilvl w:val="0"/>
                <w:numId w:val="5"/>
              </w:numPr>
            </w:pPr>
            <w:r w:rsidRPr="000D04ED">
              <w:t xml:space="preserve">Shoe tracking and alerts to </w:t>
            </w:r>
            <w:r w:rsidRPr="000D04ED">
              <w:rPr>
                <w:b/>
              </w:rPr>
              <w:t>keep you at your best and avoid injury</w:t>
            </w:r>
          </w:p>
          <w:p w:rsidR="008F58F0" w:rsidRPr="000D04ED" w:rsidRDefault="008F58F0" w:rsidP="00BA65D3">
            <w:pPr>
              <w:pStyle w:val="PlainText"/>
              <w:numPr>
                <w:ilvl w:val="0"/>
                <w:numId w:val="5"/>
              </w:numPr>
            </w:pPr>
            <w:r w:rsidRPr="000D04ED">
              <w:rPr>
                <w:b/>
              </w:rPr>
              <w:t>Indoor coaching only mode</w:t>
            </w:r>
            <w:r w:rsidRPr="000D04ED">
              <w:t xml:space="preserve"> for use in the gym</w:t>
            </w:r>
          </w:p>
          <w:p w:rsidR="008F58F0" w:rsidRPr="000D04ED" w:rsidRDefault="008F58F0" w:rsidP="00BA65D3">
            <w:pPr>
              <w:pStyle w:val="PlainText"/>
              <w:numPr>
                <w:ilvl w:val="0"/>
                <w:numId w:val="5"/>
              </w:numPr>
            </w:pPr>
            <w:r w:rsidRPr="000D04ED">
              <w:t xml:space="preserve">Available in </w:t>
            </w:r>
            <w:r w:rsidRPr="000D04ED">
              <w:rPr>
                <w:b/>
              </w:rPr>
              <w:t>multiple languages</w:t>
            </w:r>
          </w:p>
          <w:p w:rsidR="008F58F0" w:rsidRPr="000D04ED" w:rsidRDefault="008F58F0" w:rsidP="0091117A">
            <w:pPr>
              <w:pStyle w:val="PlainText"/>
              <w:ind w:left="720"/>
            </w:pPr>
          </w:p>
        </w:tc>
      </w:tr>
      <w:tr w:rsidR="008F58F0" w:rsidTr="00E87EBE">
        <w:tc>
          <w:tcPr>
            <w:tcW w:w="1612" w:type="dxa"/>
          </w:tcPr>
          <w:p w:rsidR="008F58F0" w:rsidRDefault="008F58F0" w:rsidP="00C21381">
            <w:pPr>
              <w:pStyle w:val="NoSpacing"/>
              <w:jc w:val="right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DEVELOPMENT TEAM</w:t>
            </w:r>
          </w:p>
          <w:p w:rsidR="008F58F0" w:rsidRDefault="008F58F0" w:rsidP="00C21381">
            <w:pPr>
              <w:pStyle w:val="NoSpacing"/>
              <w:jc w:val="righ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8648" w:type="dxa"/>
          </w:tcPr>
          <w:p w:rsidR="008F58F0" w:rsidRDefault="008F58F0" w:rsidP="001315F1">
            <w:pPr>
              <w:pStyle w:val="NoSpacing"/>
              <w:rPr>
                <w:rFonts w:ascii="Calibri" w:hAnsi="Calibri"/>
                <w:iCs/>
                <w:sz w:val="22"/>
                <w:szCs w:val="22"/>
              </w:rPr>
            </w:pPr>
            <w:r>
              <w:rPr>
                <w:rFonts w:ascii="Calibri" w:hAnsi="Calibri"/>
                <w:iCs/>
                <w:sz w:val="22"/>
                <w:szCs w:val="22"/>
              </w:rPr>
              <w:t xml:space="preserve">The miCoach mobile application was created by the adidas Innovation Team (aIT) and </w:t>
            </w:r>
            <w:r w:rsidRPr="001315F1">
              <w:rPr>
                <w:rFonts w:ascii="Calibri" w:hAnsi="Calibri"/>
                <w:iCs/>
                <w:sz w:val="22"/>
                <w:szCs w:val="22"/>
              </w:rPr>
              <w:t>published by the adidas Interactive Business Unit based on its acquisition of the award-winning developer Bones in Motion in February 2009.</w:t>
            </w:r>
            <w:r>
              <w:rPr>
                <w:rFonts w:ascii="Calibri" w:hAnsi="Calibri"/>
                <w:iCs/>
                <w:sz w:val="22"/>
                <w:szCs w:val="22"/>
              </w:rPr>
              <w:t xml:space="preserve">  </w:t>
            </w:r>
            <w:r w:rsidRPr="001315F1">
              <w:rPr>
                <w:rFonts w:ascii="Calibri" w:hAnsi="Calibri"/>
                <w:iCs/>
                <w:sz w:val="22"/>
                <w:szCs w:val="22"/>
              </w:rPr>
              <w:t>Elite trainers and coaches from Athletes Performance partnered with the adidas Innovation Team to provide insight for the training programs.</w:t>
            </w:r>
          </w:p>
          <w:p w:rsidR="008F58F0" w:rsidRDefault="008F58F0" w:rsidP="001315F1">
            <w:pPr>
              <w:pStyle w:val="NoSpacing"/>
              <w:rPr>
                <w:rFonts w:ascii="Calibri" w:hAnsi="Calibri"/>
                <w:iCs/>
                <w:sz w:val="22"/>
                <w:szCs w:val="22"/>
              </w:rPr>
            </w:pPr>
          </w:p>
        </w:tc>
      </w:tr>
      <w:tr w:rsidR="008F58F0" w:rsidTr="00E87EBE">
        <w:tc>
          <w:tcPr>
            <w:tcW w:w="1612" w:type="dxa"/>
          </w:tcPr>
          <w:p w:rsidR="008F58F0" w:rsidRPr="00C21381" w:rsidRDefault="008F58F0" w:rsidP="00C21381">
            <w:pPr>
              <w:pStyle w:val="NoSpacing"/>
              <w:jc w:val="right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AVAILABILITY</w:t>
            </w:r>
          </w:p>
        </w:tc>
        <w:tc>
          <w:tcPr>
            <w:tcW w:w="8648" w:type="dxa"/>
          </w:tcPr>
          <w:p w:rsidR="008F58F0" w:rsidRDefault="008F58F0" w:rsidP="00326D78">
            <w:pPr>
              <w:pStyle w:val="NoSpacing"/>
              <w:rPr>
                <w:rFonts w:ascii="Calibri" w:hAnsi="Calibri"/>
                <w:iCs/>
                <w:sz w:val="22"/>
                <w:szCs w:val="22"/>
              </w:rPr>
            </w:pPr>
            <w:r>
              <w:rPr>
                <w:rFonts w:ascii="Calibri" w:hAnsi="Calibri"/>
                <w:iCs/>
                <w:sz w:val="22"/>
                <w:szCs w:val="22"/>
              </w:rPr>
              <w:t xml:space="preserve">Launched for the iPhone and Blackberry in August 2010, the miCoach app is also available </w:t>
            </w:r>
            <w:r w:rsidRPr="001315F1">
              <w:rPr>
                <w:rFonts w:ascii="Calibri" w:hAnsi="Calibri"/>
                <w:iCs/>
                <w:sz w:val="22"/>
                <w:szCs w:val="22"/>
              </w:rPr>
              <w:t xml:space="preserve">for </w:t>
            </w:r>
            <w:r>
              <w:rPr>
                <w:rFonts w:ascii="Calibri" w:hAnsi="Calibri"/>
                <w:iCs/>
                <w:sz w:val="22"/>
                <w:szCs w:val="22"/>
              </w:rPr>
              <w:t xml:space="preserve">free </w:t>
            </w:r>
            <w:r w:rsidRPr="001315F1">
              <w:rPr>
                <w:rFonts w:ascii="Calibri" w:hAnsi="Calibri"/>
                <w:iCs/>
                <w:sz w:val="22"/>
                <w:szCs w:val="22"/>
              </w:rPr>
              <w:t>download directly</w:t>
            </w:r>
            <w:r>
              <w:rPr>
                <w:rFonts w:ascii="Calibri" w:hAnsi="Calibri"/>
                <w:iCs/>
                <w:sz w:val="22"/>
                <w:szCs w:val="22"/>
              </w:rPr>
              <w:t xml:space="preserve"> to compatible Android smart phones (2.1 and higher) via the Android Market as of May 2011.</w:t>
            </w:r>
          </w:p>
          <w:p w:rsidR="008F58F0" w:rsidRPr="00C21381" w:rsidRDefault="008F58F0" w:rsidP="00326D78">
            <w:pPr>
              <w:pStyle w:val="NoSpacing"/>
              <w:rPr>
                <w:rFonts w:ascii="Calibri" w:hAnsi="Calibri"/>
                <w:sz w:val="22"/>
                <w:szCs w:val="22"/>
              </w:rPr>
            </w:pPr>
          </w:p>
        </w:tc>
      </w:tr>
      <w:tr w:rsidR="008F58F0" w:rsidTr="00E87EBE">
        <w:tc>
          <w:tcPr>
            <w:tcW w:w="1612" w:type="dxa"/>
          </w:tcPr>
          <w:p w:rsidR="008F58F0" w:rsidRDefault="008F58F0" w:rsidP="00C21381">
            <w:pPr>
              <w:pStyle w:val="NoSpacing"/>
              <w:jc w:val="right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COST</w:t>
            </w:r>
          </w:p>
        </w:tc>
        <w:tc>
          <w:tcPr>
            <w:tcW w:w="8648" w:type="dxa"/>
          </w:tcPr>
          <w:p w:rsidR="008F58F0" w:rsidRDefault="008F58F0" w:rsidP="00326D78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57E90">
              <w:rPr>
                <w:rFonts w:ascii="Calibri" w:hAnsi="Calibri"/>
                <w:sz w:val="22"/>
                <w:szCs w:val="22"/>
              </w:rPr>
              <w:t xml:space="preserve">The </w:t>
            </w:r>
            <w:r>
              <w:rPr>
                <w:rFonts w:ascii="Calibri" w:hAnsi="Calibri"/>
                <w:sz w:val="22"/>
                <w:szCs w:val="22"/>
              </w:rPr>
              <w:t xml:space="preserve">adidas miCoach mobile </w:t>
            </w:r>
            <w:r w:rsidRPr="00B57E90">
              <w:rPr>
                <w:rFonts w:ascii="Calibri" w:hAnsi="Calibri"/>
                <w:sz w:val="22"/>
                <w:szCs w:val="22"/>
              </w:rPr>
              <w:t>app</w:t>
            </w:r>
            <w:r>
              <w:rPr>
                <w:rFonts w:ascii="Calibri" w:hAnsi="Calibri"/>
                <w:sz w:val="22"/>
                <w:szCs w:val="22"/>
              </w:rPr>
              <w:t>lication</w:t>
            </w:r>
            <w:r w:rsidRPr="00B57E90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is</w:t>
            </w:r>
            <w:r w:rsidRPr="00B57E90">
              <w:rPr>
                <w:rFonts w:ascii="Calibri" w:hAnsi="Calibri"/>
                <w:sz w:val="22"/>
                <w:szCs w:val="22"/>
              </w:rPr>
              <w:t xml:space="preserve"> complimentary in support of </w:t>
            </w:r>
            <w:r>
              <w:rPr>
                <w:rFonts w:ascii="Calibri" w:hAnsi="Calibri"/>
                <w:sz w:val="22"/>
                <w:szCs w:val="22"/>
              </w:rPr>
              <w:t>adidas’ goal to help every athlete be better and f</w:t>
            </w:r>
            <w:r w:rsidRPr="00B57E90">
              <w:rPr>
                <w:rFonts w:ascii="Calibri" w:hAnsi="Calibri"/>
                <w:sz w:val="22"/>
                <w:szCs w:val="22"/>
              </w:rPr>
              <w:t>aster</w:t>
            </w:r>
            <w:r>
              <w:rPr>
                <w:rFonts w:ascii="Calibri" w:hAnsi="Calibri"/>
                <w:sz w:val="22"/>
                <w:szCs w:val="22"/>
              </w:rPr>
              <w:t>.</w:t>
            </w:r>
          </w:p>
          <w:p w:rsidR="008F58F0" w:rsidRDefault="008F58F0" w:rsidP="00326D78">
            <w:pPr>
              <w:pStyle w:val="NoSpacing"/>
              <w:rPr>
                <w:rFonts w:ascii="Calibri" w:hAnsi="Calibri"/>
                <w:iCs/>
                <w:sz w:val="22"/>
                <w:szCs w:val="22"/>
              </w:rPr>
            </w:pPr>
          </w:p>
        </w:tc>
      </w:tr>
    </w:tbl>
    <w:p w:rsidR="008F58F0" w:rsidRPr="001A61B0" w:rsidRDefault="008F58F0" w:rsidP="0091117A">
      <w:pPr>
        <w:pStyle w:val="NoSpacing"/>
        <w:jc w:val="right"/>
        <w:rPr>
          <w:rFonts w:ascii="Calibri" w:hAnsi="Calibri"/>
          <w:sz w:val="22"/>
          <w:szCs w:val="22"/>
        </w:rPr>
      </w:pPr>
    </w:p>
    <w:sectPr w:rsidR="008F58F0" w:rsidRPr="001A61B0" w:rsidSect="007115D2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8F0" w:rsidRPr="00B12B7E" w:rsidRDefault="008F58F0" w:rsidP="001A61B0">
      <w:r>
        <w:separator/>
      </w:r>
    </w:p>
  </w:endnote>
  <w:endnote w:type="continuationSeparator" w:id="0">
    <w:p w:rsidR="008F58F0" w:rsidRPr="00B12B7E" w:rsidRDefault="008F58F0" w:rsidP="001A61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altName w:val="Arial"/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8F0" w:rsidRPr="00B12B7E" w:rsidRDefault="008F58F0" w:rsidP="001A61B0">
      <w:r>
        <w:separator/>
      </w:r>
    </w:p>
  </w:footnote>
  <w:footnote w:type="continuationSeparator" w:id="0">
    <w:p w:rsidR="008F58F0" w:rsidRPr="00B12B7E" w:rsidRDefault="008F58F0" w:rsidP="001A61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8F0" w:rsidRPr="008003C6" w:rsidRDefault="008F58F0" w:rsidP="001A61B0">
    <w:pPr>
      <w:pStyle w:val="Header"/>
      <w:spacing w:before="40"/>
      <w:ind w:left="90"/>
      <w:rPr>
        <w:rFonts w:ascii="Trebuchet MS" w:hAnsi="Trebuchet MS"/>
        <w:b/>
        <w:sz w:val="40"/>
        <w:szCs w:val="40"/>
        <w:lang w:val="de-DE"/>
      </w:rPr>
    </w:pPr>
    <w:r w:rsidRPr="00A469C7">
      <w:rPr>
        <w:b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i1026" type="#_x0000_t75" style="width:184.8pt;height:24pt;visibility:visible">
          <v:imagedata r:id="rId1" o:title="" cropleft="3212f"/>
        </v:shape>
      </w:pict>
    </w:r>
  </w:p>
  <w:p w:rsidR="008F58F0" w:rsidRDefault="008F58F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F5F08"/>
    <w:multiLevelType w:val="hybridMultilevel"/>
    <w:tmpl w:val="10308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1F4B9A"/>
    <w:multiLevelType w:val="hybridMultilevel"/>
    <w:tmpl w:val="495CC5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531350"/>
    <w:multiLevelType w:val="hybridMultilevel"/>
    <w:tmpl w:val="21007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731A96"/>
    <w:multiLevelType w:val="hybridMultilevel"/>
    <w:tmpl w:val="048E3E60"/>
    <w:lvl w:ilvl="0" w:tplc="9AF423DC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82683E"/>
    <w:multiLevelType w:val="hybridMultilevel"/>
    <w:tmpl w:val="0FB2867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61B0"/>
    <w:rsid w:val="0000016A"/>
    <w:rsid w:val="00000640"/>
    <w:rsid w:val="00001AF1"/>
    <w:rsid w:val="00001D85"/>
    <w:rsid w:val="00002C67"/>
    <w:rsid w:val="000041D0"/>
    <w:rsid w:val="00004D6D"/>
    <w:rsid w:val="00005582"/>
    <w:rsid w:val="00005885"/>
    <w:rsid w:val="0000598C"/>
    <w:rsid w:val="000069B1"/>
    <w:rsid w:val="00007BE9"/>
    <w:rsid w:val="00010438"/>
    <w:rsid w:val="0001055E"/>
    <w:rsid w:val="00011622"/>
    <w:rsid w:val="00011799"/>
    <w:rsid w:val="00011E2B"/>
    <w:rsid w:val="00013187"/>
    <w:rsid w:val="00014E32"/>
    <w:rsid w:val="000153B4"/>
    <w:rsid w:val="00015945"/>
    <w:rsid w:val="00016F5E"/>
    <w:rsid w:val="00017639"/>
    <w:rsid w:val="000227E7"/>
    <w:rsid w:val="00023977"/>
    <w:rsid w:val="00025268"/>
    <w:rsid w:val="000252E1"/>
    <w:rsid w:val="0002567A"/>
    <w:rsid w:val="00025750"/>
    <w:rsid w:val="000261FE"/>
    <w:rsid w:val="0002624C"/>
    <w:rsid w:val="00026314"/>
    <w:rsid w:val="00026A55"/>
    <w:rsid w:val="000276C2"/>
    <w:rsid w:val="000301A0"/>
    <w:rsid w:val="0003024E"/>
    <w:rsid w:val="00033C81"/>
    <w:rsid w:val="00033DC8"/>
    <w:rsid w:val="0003438D"/>
    <w:rsid w:val="00037C96"/>
    <w:rsid w:val="00040A27"/>
    <w:rsid w:val="00041614"/>
    <w:rsid w:val="0004190B"/>
    <w:rsid w:val="00041EC3"/>
    <w:rsid w:val="000420B1"/>
    <w:rsid w:val="000439BA"/>
    <w:rsid w:val="00045393"/>
    <w:rsid w:val="00045A0A"/>
    <w:rsid w:val="00045E85"/>
    <w:rsid w:val="00047178"/>
    <w:rsid w:val="00050129"/>
    <w:rsid w:val="00053DE9"/>
    <w:rsid w:val="00054B59"/>
    <w:rsid w:val="00054C82"/>
    <w:rsid w:val="00055BBE"/>
    <w:rsid w:val="00056B1A"/>
    <w:rsid w:val="00060BFD"/>
    <w:rsid w:val="00060D85"/>
    <w:rsid w:val="00060F55"/>
    <w:rsid w:val="00061BAF"/>
    <w:rsid w:val="00062740"/>
    <w:rsid w:val="00062BD7"/>
    <w:rsid w:val="0006315D"/>
    <w:rsid w:val="00064475"/>
    <w:rsid w:val="00064D8B"/>
    <w:rsid w:val="0006521C"/>
    <w:rsid w:val="00066E45"/>
    <w:rsid w:val="00067A45"/>
    <w:rsid w:val="000708A1"/>
    <w:rsid w:val="00070BCC"/>
    <w:rsid w:val="00071BA9"/>
    <w:rsid w:val="0007202B"/>
    <w:rsid w:val="00072441"/>
    <w:rsid w:val="000739DD"/>
    <w:rsid w:val="00074738"/>
    <w:rsid w:val="00074BF5"/>
    <w:rsid w:val="000760F1"/>
    <w:rsid w:val="00077165"/>
    <w:rsid w:val="00077BA1"/>
    <w:rsid w:val="00077FE2"/>
    <w:rsid w:val="000809F5"/>
    <w:rsid w:val="00085929"/>
    <w:rsid w:val="000921A2"/>
    <w:rsid w:val="00093353"/>
    <w:rsid w:val="00094815"/>
    <w:rsid w:val="00096A45"/>
    <w:rsid w:val="0009719A"/>
    <w:rsid w:val="000A059B"/>
    <w:rsid w:val="000A11B1"/>
    <w:rsid w:val="000A2066"/>
    <w:rsid w:val="000A214C"/>
    <w:rsid w:val="000A34DC"/>
    <w:rsid w:val="000A4697"/>
    <w:rsid w:val="000A478F"/>
    <w:rsid w:val="000A5FA7"/>
    <w:rsid w:val="000A61CC"/>
    <w:rsid w:val="000A700A"/>
    <w:rsid w:val="000B0069"/>
    <w:rsid w:val="000B28DE"/>
    <w:rsid w:val="000B3A69"/>
    <w:rsid w:val="000B5945"/>
    <w:rsid w:val="000B5EBD"/>
    <w:rsid w:val="000B6598"/>
    <w:rsid w:val="000B6B0E"/>
    <w:rsid w:val="000B7153"/>
    <w:rsid w:val="000B7AE5"/>
    <w:rsid w:val="000B7FED"/>
    <w:rsid w:val="000C0EAD"/>
    <w:rsid w:val="000C2066"/>
    <w:rsid w:val="000C2251"/>
    <w:rsid w:val="000C23F8"/>
    <w:rsid w:val="000C4847"/>
    <w:rsid w:val="000C5703"/>
    <w:rsid w:val="000C5718"/>
    <w:rsid w:val="000C5D49"/>
    <w:rsid w:val="000C6336"/>
    <w:rsid w:val="000C7341"/>
    <w:rsid w:val="000D04ED"/>
    <w:rsid w:val="000D1019"/>
    <w:rsid w:val="000D3DA9"/>
    <w:rsid w:val="000D404E"/>
    <w:rsid w:val="000D4B04"/>
    <w:rsid w:val="000D50CC"/>
    <w:rsid w:val="000D5258"/>
    <w:rsid w:val="000D5DDD"/>
    <w:rsid w:val="000D74EE"/>
    <w:rsid w:val="000D789D"/>
    <w:rsid w:val="000E3040"/>
    <w:rsid w:val="000E66AF"/>
    <w:rsid w:val="000E7B07"/>
    <w:rsid w:val="000F07A4"/>
    <w:rsid w:val="000F0F6F"/>
    <w:rsid w:val="000F34B7"/>
    <w:rsid w:val="000F35BE"/>
    <w:rsid w:val="000F38FB"/>
    <w:rsid w:val="000F3965"/>
    <w:rsid w:val="000F3F0A"/>
    <w:rsid w:val="000F465B"/>
    <w:rsid w:val="000F4F8D"/>
    <w:rsid w:val="000F6C48"/>
    <w:rsid w:val="00100356"/>
    <w:rsid w:val="00100F53"/>
    <w:rsid w:val="001015AB"/>
    <w:rsid w:val="001053FD"/>
    <w:rsid w:val="001077A2"/>
    <w:rsid w:val="00110874"/>
    <w:rsid w:val="0011090D"/>
    <w:rsid w:val="00110DB5"/>
    <w:rsid w:val="00112163"/>
    <w:rsid w:val="00115200"/>
    <w:rsid w:val="001204B9"/>
    <w:rsid w:val="00120FDD"/>
    <w:rsid w:val="0012214F"/>
    <w:rsid w:val="00123C8D"/>
    <w:rsid w:val="00124AEC"/>
    <w:rsid w:val="00125359"/>
    <w:rsid w:val="00125D61"/>
    <w:rsid w:val="001266AC"/>
    <w:rsid w:val="00126B9C"/>
    <w:rsid w:val="001315F1"/>
    <w:rsid w:val="00131FA6"/>
    <w:rsid w:val="00132B59"/>
    <w:rsid w:val="00133DFA"/>
    <w:rsid w:val="00137773"/>
    <w:rsid w:val="00140187"/>
    <w:rsid w:val="0014142D"/>
    <w:rsid w:val="0014196D"/>
    <w:rsid w:val="00143245"/>
    <w:rsid w:val="0014386B"/>
    <w:rsid w:val="00145406"/>
    <w:rsid w:val="00150049"/>
    <w:rsid w:val="00150C86"/>
    <w:rsid w:val="0015106E"/>
    <w:rsid w:val="00151256"/>
    <w:rsid w:val="00151476"/>
    <w:rsid w:val="00151F90"/>
    <w:rsid w:val="00153B09"/>
    <w:rsid w:val="0015420B"/>
    <w:rsid w:val="0015459C"/>
    <w:rsid w:val="00156C61"/>
    <w:rsid w:val="001579A0"/>
    <w:rsid w:val="00160F9E"/>
    <w:rsid w:val="00161406"/>
    <w:rsid w:val="00161A45"/>
    <w:rsid w:val="0016256A"/>
    <w:rsid w:val="00162AC7"/>
    <w:rsid w:val="001630FE"/>
    <w:rsid w:val="001632EA"/>
    <w:rsid w:val="0016458B"/>
    <w:rsid w:val="001647CB"/>
    <w:rsid w:val="00164DBC"/>
    <w:rsid w:val="001664A7"/>
    <w:rsid w:val="00171480"/>
    <w:rsid w:val="00171E34"/>
    <w:rsid w:val="00173D17"/>
    <w:rsid w:val="0017486B"/>
    <w:rsid w:val="001751F8"/>
    <w:rsid w:val="00180EBC"/>
    <w:rsid w:val="00182CC3"/>
    <w:rsid w:val="00183014"/>
    <w:rsid w:val="00183192"/>
    <w:rsid w:val="00187A9B"/>
    <w:rsid w:val="00190B56"/>
    <w:rsid w:val="0019178C"/>
    <w:rsid w:val="00191A04"/>
    <w:rsid w:val="00192B74"/>
    <w:rsid w:val="00193A86"/>
    <w:rsid w:val="00193C0C"/>
    <w:rsid w:val="001959A3"/>
    <w:rsid w:val="00197889"/>
    <w:rsid w:val="00197B61"/>
    <w:rsid w:val="001A085D"/>
    <w:rsid w:val="001A2ED2"/>
    <w:rsid w:val="001A3463"/>
    <w:rsid w:val="001A48DC"/>
    <w:rsid w:val="001A54C5"/>
    <w:rsid w:val="001A5AD6"/>
    <w:rsid w:val="001A61B0"/>
    <w:rsid w:val="001A69FA"/>
    <w:rsid w:val="001A6E49"/>
    <w:rsid w:val="001A760E"/>
    <w:rsid w:val="001B1294"/>
    <w:rsid w:val="001B29B6"/>
    <w:rsid w:val="001B36FB"/>
    <w:rsid w:val="001B51AD"/>
    <w:rsid w:val="001B53FE"/>
    <w:rsid w:val="001B5463"/>
    <w:rsid w:val="001B59FA"/>
    <w:rsid w:val="001B71E7"/>
    <w:rsid w:val="001B7D46"/>
    <w:rsid w:val="001C0F2A"/>
    <w:rsid w:val="001C2632"/>
    <w:rsid w:val="001C3379"/>
    <w:rsid w:val="001C342C"/>
    <w:rsid w:val="001C3971"/>
    <w:rsid w:val="001C47EC"/>
    <w:rsid w:val="001C4EBE"/>
    <w:rsid w:val="001C678E"/>
    <w:rsid w:val="001D05CC"/>
    <w:rsid w:val="001D0ED1"/>
    <w:rsid w:val="001D2590"/>
    <w:rsid w:val="001D3643"/>
    <w:rsid w:val="001D6033"/>
    <w:rsid w:val="001E0852"/>
    <w:rsid w:val="001E0884"/>
    <w:rsid w:val="001E270A"/>
    <w:rsid w:val="001E31D2"/>
    <w:rsid w:val="001E4518"/>
    <w:rsid w:val="001E4744"/>
    <w:rsid w:val="001E5F35"/>
    <w:rsid w:val="001F159F"/>
    <w:rsid w:val="001F17C7"/>
    <w:rsid w:val="001F1E5B"/>
    <w:rsid w:val="001F1EF5"/>
    <w:rsid w:val="001F23A4"/>
    <w:rsid w:val="001F23D9"/>
    <w:rsid w:val="001F2B8F"/>
    <w:rsid w:val="001F4287"/>
    <w:rsid w:val="001F4D2E"/>
    <w:rsid w:val="001F5462"/>
    <w:rsid w:val="001F6E2B"/>
    <w:rsid w:val="001F6EFD"/>
    <w:rsid w:val="001F7A0E"/>
    <w:rsid w:val="001F7EF0"/>
    <w:rsid w:val="0020042A"/>
    <w:rsid w:val="002010D2"/>
    <w:rsid w:val="002010DC"/>
    <w:rsid w:val="0020157D"/>
    <w:rsid w:val="00202C23"/>
    <w:rsid w:val="00202DB8"/>
    <w:rsid w:val="002056CD"/>
    <w:rsid w:val="00205A0F"/>
    <w:rsid w:val="00205BEF"/>
    <w:rsid w:val="00206174"/>
    <w:rsid w:val="0020647B"/>
    <w:rsid w:val="00206737"/>
    <w:rsid w:val="0020692F"/>
    <w:rsid w:val="00206980"/>
    <w:rsid w:val="00207736"/>
    <w:rsid w:val="00211452"/>
    <w:rsid w:val="00211A71"/>
    <w:rsid w:val="002139E2"/>
    <w:rsid w:val="002144EA"/>
    <w:rsid w:val="00217DD6"/>
    <w:rsid w:val="002226D8"/>
    <w:rsid w:val="002227E1"/>
    <w:rsid w:val="002232E7"/>
    <w:rsid w:val="0022416C"/>
    <w:rsid w:val="00224B29"/>
    <w:rsid w:val="00225C02"/>
    <w:rsid w:val="002265DF"/>
    <w:rsid w:val="00227737"/>
    <w:rsid w:val="00231491"/>
    <w:rsid w:val="0023164E"/>
    <w:rsid w:val="002318A7"/>
    <w:rsid w:val="00231A2C"/>
    <w:rsid w:val="00232F01"/>
    <w:rsid w:val="002332E4"/>
    <w:rsid w:val="00235555"/>
    <w:rsid w:val="00235BE2"/>
    <w:rsid w:val="00236166"/>
    <w:rsid w:val="00237E44"/>
    <w:rsid w:val="00240A76"/>
    <w:rsid w:val="00240B92"/>
    <w:rsid w:val="00241F97"/>
    <w:rsid w:val="002438CB"/>
    <w:rsid w:val="00244112"/>
    <w:rsid w:val="002446C7"/>
    <w:rsid w:val="00244952"/>
    <w:rsid w:val="002456B8"/>
    <w:rsid w:val="00245B48"/>
    <w:rsid w:val="00250066"/>
    <w:rsid w:val="0025006F"/>
    <w:rsid w:val="00250509"/>
    <w:rsid w:val="00252335"/>
    <w:rsid w:val="002533FB"/>
    <w:rsid w:val="0025492A"/>
    <w:rsid w:val="002561ED"/>
    <w:rsid w:val="00256586"/>
    <w:rsid w:val="00257CFC"/>
    <w:rsid w:val="00257EA4"/>
    <w:rsid w:val="00260318"/>
    <w:rsid w:val="00260E8B"/>
    <w:rsid w:val="00260F7E"/>
    <w:rsid w:val="00261371"/>
    <w:rsid w:val="00261B29"/>
    <w:rsid w:val="00261B9A"/>
    <w:rsid w:val="00261E3B"/>
    <w:rsid w:val="00262F42"/>
    <w:rsid w:val="002642B7"/>
    <w:rsid w:val="0026430F"/>
    <w:rsid w:val="002646F9"/>
    <w:rsid w:val="002666FF"/>
    <w:rsid w:val="00266E92"/>
    <w:rsid w:val="00270133"/>
    <w:rsid w:val="00270181"/>
    <w:rsid w:val="00270D4A"/>
    <w:rsid w:val="00271106"/>
    <w:rsid w:val="00271E46"/>
    <w:rsid w:val="00272890"/>
    <w:rsid w:val="00273394"/>
    <w:rsid w:val="00273520"/>
    <w:rsid w:val="00273AB9"/>
    <w:rsid w:val="00274C48"/>
    <w:rsid w:val="002765E8"/>
    <w:rsid w:val="002766F6"/>
    <w:rsid w:val="00276815"/>
    <w:rsid w:val="00276CE5"/>
    <w:rsid w:val="002805FB"/>
    <w:rsid w:val="00280687"/>
    <w:rsid w:val="002807B2"/>
    <w:rsid w:val="0028115B"/>
    <w:rsid w:val="00282001"/>
    <w:rsid w:val="00282B8E"/>
    <w:rsid w:val="00282E49"/>
    <w:rsid w:val="00284872"/>
    <w:rsid w:val="00286C06"/>
    <w:rsid w:val="0029043D"/>
    <w:rsid w:val="00290F9B"/>
    <w:rsid w:val="0029122A"/>
    <w:rsid w:val="002919E7"/>
    <w:rsid w:val="00293C4F"/>
    <w:rsid w:val="00295A13"/>
    <w:rsid w:val="00295D6B"/>
    <w:rsid w:val="0029613E"/>
    <w:rsid w:val="002A0431"/>
    <w:rsid w:val="002A216E"/>
    <w:rsid w:val="002A2B32"/>
    <w:rsid w:val="002A33EC"/>
    <w:rsid w:val="002A3533"/>
    <w:rsid w:val="002A7BA8"/>
    <w:rsid w:val="002A7D8C"/>
    <w:rsid w:val="002B1D86"/>
    <w:rsid w:val="002B3D0E"/>
    <w:rsid w:val="002B4374"/>
    <w:rsid w:val="002B498B"/>
    <w:rsid w:val="002B52E5"/>
    <w:rsid w:val="002B5A81"/>
    <w:rsid w:val="002B6144"/>
    <w:rsid w:val="002B7C6B"/>
    <w:rsid w:val="002C0C3B"/>
    <w:rsid w:val="002C174B"/>
    <w:rsid w:val="002C1CDC"/>
    <w:rsid w:val="002C1E27"/>
    <w:rsid w:val="002C2CF6"/>
    <w:rsid w:val="002C2F7C"/>
    <w:rsid w:val="002C3247"/>
    <w:rsid w:val="002C4B9A"/>
    <w:rsid w:val="002C64D5"/>
    <w:rsid w:val="002C7C0E"/>
    <w:rsid w:val="002C7F18"/>
    <w:rsid w:val="002D0FE7"/>
    <w:rsid w:val="002D15C4"/>
    <w:rsid w:val="002D173E"/>
    <w:rsid w:val="002D24B8"/>
    <w:rsid w:val="002D25B1"/>
    <w:rsid w:val="002D3F7E"/>
    <w:rsid w:val="002D45A3"/>
    <w:rsid w:val="002D45F6"/>
    <w:rsid w:val="002D4B4F"/>
    <w:rsid w:val="002D6485"/>
    <w:rsid w:val="002D65CA"/>
    <w:rsid w:val="002D6C00"/>
    <w:rsid w:val="002D769C"/>
    <w:rsid w:val="002D7EC4"/>
    <w:rsid w:val="002E0CCB"/>
    <w:rsid w:val="002E0F7F"/>
    <w:rsid w:val="002E1439"/>
    <w:rsid w:val="002E15AE"/>
    <w:rsid w:val="002E263C"/>
    <w:rsid w:val="002E2CB6"/>
    <w:rsid w:val="002E3470"/>
    <w:rsid w:val="002E483E"/>
    <w:rsid w:val="002E4BC8"/>
    <w:rsid w:val="002E51A1"/>
    <w:rsid w:val="002E6626"/>
    <w:rsid w:val="002E67FA"/>
    <w:rsid w:val="002E71DC"/>
    <w:rsid w:val="002E7370"/>
    <w:rsid w:val="002E7A7E"/>
    <w:rsid w:val="002E7ABF"/>
    <w:rsid w:val="002E7B4C"/>
    <w:rsid w:val="002F1081"/>
    <w:rsid w:val="002F2775"/>
    <w:rsid w:val="002F43F1"/>
    <w:rsid w:val="002F448B"/>
    <w:rsid w:val="002F44F0"/>
    <w:rsid w:val="00300FFC"/>
    <w:rsid w:val="003010F5"/>
    <w:rsid w:val="0030160A"/>
    <w:rsid w:val="0030198E"/>
    <w:rsid w:val="00304108"/>
    <w:rsid w:val="00304D08"/>
    <w:rsid w:val="003104A3"/>
    <w:rsid w:val="00310910"/>
    <w:rsid w:val="00311514"/>
    <w:rsid w:val="00313719"/>
    <w:rsid w:val="0031420E"/>
    <w:rsid w:val="003143D4"/>
    <w:rsid w:val="0031442F"/>
    <w:rsid w:val="003144CB"/>
    <w:rsid w:val="0031536C"/>
    <w:rsid w:val="003153B9"/>
    <w:rsid w:val="00315A78"/>
    <w:rsid w:val="00315C15"/>
    <w:rsid w:val="00316BE2"/>
    <w:rsid w:val="003178EA"/>
    <w:rsid w:val="00320D73"/>
    <w:rsid w:val="00323B3A"/>
    <w:rsid w:val="003242C4"/>
    <w:rsid w:val="00325DA7"/>
    <w:rsid w:val="00326D78"/>
    <w:rsid w:val="00326DA0"/>
    <w:rsid w:val="0032708A"/>
    <w:rsid w:val="00331A16"/>
    <w:rsid w:val="00331B9C"/>
    <w:rsid w:val="00332120"/>
    <w:rsid w:val="00336BA2"/>
    <w:rsid w:val="003379AD"/>
    <w:rsid w:val="00340586"/>
    <w:rsid w:val="003405CE"/>
    <w:rsid w:val="00341303"/>
    <w:rsid w:val="00342E12"/>
    <w:rsid w:val="00343DFE"/>
    <w:rsid w:val="0034427E"/>
    <w:rsid w:val="00344F00"/>
    <w:rsid w:val="00344F83"/>
    <w:rsid w:val="003466B8"/>
    <w:rsid w:val="0034687C"/>
    <w:rsid w:val="003468B3"/>
    <w:rsid w:val="00347D2C"/>
    <w:rsid w:val="00350317"/>
    <w:rsid w:val="00351D18"/>
    <w:rsid w:val="003522AF"/>
    <w:rsid w:val="00353229"/>
    <w:rsid w:val="00353CA3"/>
    <w:rsid w:val="00353F8D"/>
    <w:rsid w:val="00354EB4"/>
    <w:rsid w:val="00356301"/>
    <w:rsid w:val="00357D10"/>
    <w:rsid w:val="00360350"/>
    <w:rsid w:val="003607F2"/>
    <w:rsid w:val="00360D42"/>
    <w:rsid w:val="00360DC4"/>
    <w:rsid w:val="00360F04"/>
    <w:rsid w:val="00362496"/>
    <w:rsid w:val="00362550"/>
    <w:rsid w:val="00362B55"/>
    <w:rsid w:val="00362E21"/>
    <w:rsid w:val="00362EB2"/>
    <w:rsid w:val="00363F1E"/>
    <w:rsid w:val="0036492A"/>
    <w:rsid w:val="003651B9"/>
    <w:rsid w:val="00366E93"/>
    <w:rsid w:val="00367592"/>
    <w:rsid w:val="003700AD"/>
    <w:rsid w:val="00370559"/>
    <w:rsid w:val="00370AB8"/>
    <w:rsid w:val="00371715"/>
    <w:rsid w:val="00371F9F"/>
    <w:rsid w:val="00373A81"/>
    <w:rsid w:val="00374279"/>
    <w:rsid w:val="0037549F"/>
    <w:rsid w:val="00375E91"/>
    <w:rsid w:val="00377945"/>
    <w:rsid w:val="0037797D"/>
    <w:rsid w:val="00377F23"/>
    <w:rsid w:val="00380366"/>
    <w:rsid w:val="003834F2"/>
    <w:rsid w:val="0038568E"/>
    <w:rsid w:val="003858A4"/>
    <w:rsid w:val="0039101D"/>
    <w:rsid w:val="0039194B"/>
    <w:rsid w:val="00391CCA"/>
    <w:rsid w:val="0039244F"/>
    <w:rsid w:val="003940DB"/>
    <w:rsid w:val="00394CD3"/>
    <w:rsid w:val="003971B4"/>
    <w:rsid w:val="003976DC"/>
    <w:rsid w:val="003A0B47"/>
    <w:rsid w:val="003A147C"/>
    <w:rsid w:val="003A1674"/>
    <w:rsid w:val="003A241D"/>
    <w:rsid w:val="003A24F9"/>
    <w:rsid w:val="003A30FA"/>
    <w:rsid w:val="003A3936"/>
    <w:rsid w:val="003A44FB"/>
    <w:rsid w:val="003A4F91"/>
    <w:rsid w:val="003A56A2"/>
    <w:rsid w:val="003A78B5"/>
    <w:rsid w:val="003B2490"/>
    <w:rsid w:val="003B262E"/>
    <w:rsid w:val="003B3AE3"/>
    <w:rsid w:val="003B6191"/>
    <w:rsid w:val="003B6593"/>
    <w:rsid w:val="003B7145"/>
    <w:rsid w:val="003B71F2"/>
    <w:rsid w:val="003B741A"/>
    <w:rsid w:val="003B7EC2"/>
    <w:rsid w:val="003C0B9F"/>
    <w:rsid w:val="003C33B9"/>
    <w:rsid w:val="003C3D4E"/>
    <w:rsid w:val="003C3F0A"/>
    <w:rsid w:val="003C4588"/>
    <w:rsid w:val="003C506D"/>
    <w:rsid w:val="003C5E7F"/>
    <w:rsid w:val="003C6743"/>
    <w:rsid w:val="003C6A37"/>
    <w:rsid w:val="003D04C6"/>
    <w:rsid w:val="003D0FA1"/>
    <w:rsid w:val="003D1795"/>
    <w:rsid w:val="003D21E7"/>
    <w:rsid w:val="003D41A8"/>
    <w:rsid w:val="003D559B"/>
    <w:rsid w:val="003D58FF"/>
    <w:rsid w:val="003D7F37"/>
    <w:rsid w:val="003E120A"/>
    <w:rsid w:val="003E1CE8"/>
    <w:rsid w:val="003E2517"/>
    <w:rsid w:val="003E2BCA"/>
    <w:rsid w:val="003E2C43"/>
    <w:rsid w:val="003E3E89"/>
    <w:rsid w:val="003E5571"/>
    <w:rsid w:val="003E69D2"/>
    <w:rsid w:val="003E6CCE"/>
    <w:rsid w:val="003F0871"/>
    <w:rsid w:val="003F2F94"/>
    <w:rsid w:val="003F3113"/>
    <w:rsid w:val="003F3AA0"/>
    <w:rsid w:val="003F4584"/>
    <w:rsid w:val="003F4815"/>
    <w:rsid w:val="003F5CC1"/>
    <w:rsid w:val="003F7521"/>
    <w:rsid w:val="0040119B"/>
    <w:rsid w:val="00401407"/>
    <w:rsid w:val="00401418"/>
    <w:rsid w:val="004041ED"/>
    <w:rsid w:val="0040453B"/>
    <w:rsid w:val="00404F0B"/>
    <w:rsid w:val="00407EBC"/>
    <w:rsid w:val="00410780"/>
    <w:rsid w:val="004113DB"/>
    <w:rsid w:val="0041159E"/>
    <w:rsid w:val="00411BE3"/>
    <w:rsid w:val="00412DE9"/>
    <w:rsid w:val="00414A40"/>
    <w:rsid w:val="00415B97"/>
    <w:rsid w:val="00416AD2"/>
    <w:rsid w:val="00417FD2"/>
    <w:rsid w:val="00417FD6"/>
    <w:rsid w:val="00422C7B"/>
    <w:rsid w:val="00422DD9"/>
    <w:rsid w:val="00426B17"/>
    <w:rsid w:val="00427450"/>
    <w:rsid w:val="004303FC"/>
    <w:rsid w:val="004317DC"/>
    <w:rsid w:val="004325E4"/>
    <w:rsid w:val="00433A1D"/>
    <w:rsid w:val="004344EE"/>
    <w:rsid w:val="00434AF6"/>
    <w:rsid w:val="00435BDB"/>
    <w:rsid w:val="00437907"/>
    <w:rsid w:val="004403A2"/>
    <w:rsid w:val="004413D6"/>
    <w:rsid w:val="004419D2"/>
    <w:rsid w:val="00441D39"/>
    <w:rsid w:val="004423AB"/>
    <w:rsid w:val="00442B32"/>
    <w:rsid w:val="00442C04"/>
    <w:rsid w:val="00443E5C"/>
    <w:rsid w:val="0044527F"/>
    <w:rsid w:val="004454A3"/>
    <w:rsid w:val="00445CBE"/>
    <w:rsid w:val="004470D1"/>
    <w:rsid w:val="00447372"/>
    <w:rsid w:val="004474B7"/>
    <w:rsid w:val="00447F68"/>
    <w:rsid w:val="00450288"/>
    <w:rsid w:val="00450840"/>
    <w:rsid w:val="0045183C"/>
    <w:rsid w:val="004525D0"/>
    <w:rsid w:val="00452E4D"/>
    <w:rsid w:val="00454CA0"/>
    <w:rsid w:val="00456F4D"/>
    <w:rsid w:val="0046057B"/>
    <w:rsid w:val="00460C81"/>
    <w:rsid w:val="00460F50"/>
    <w:rsid w:val="00461E98"/>
    <w:rsid w:val="00462E24"/>
    <w:rsid w:val="004643E4"/>
    <w:rsid w:val="00464E6D"/>
    <w:rsid w:val="004656C5"/>
    <w:rsid w:val="004658AD"/>
    <w:rsid w:val="004664AC"/>
    <w:rsid w:val="0046655E"/>
    <w:rsid w:val="00466812"/>
    <w:rsid w:val="00466B0A"/>
    <w:rsid w:val="00470F68"/>
    <w:rsid w:val="00473A62"/>
    <w:rsid w:val="00473B35"/>
    <w:rsid w:val="00476055"/>
    <w:rsid w:val="00477814"/>
    <w:rsid w:val="004831B3"/>
    <w:rsid w:val="00483600"/>
    <w:rsid w:val="00483B6E"/>
    <w:rsid w:val="00485714"/>
    <w:rsid w:val="00491D53"/>
    <w:rsid w:val="0049347C"/>
    <w:rsid w:val="0049479F"/>
    <w:rsid w:val="00494F4C"/>
    <w:rsid w:val="00495D7C"/>
    <w:rsid w:val="00496B16"/>
    <w:rsid w:val="004975C7"/>
    <w:rsid w:val="00497CFC"/>
    <w:rsid w:val="004A0553"/>
    <w:rsid w:val="004A2E65"/>
    <w:rsid w:val="004A35DA"/>
    <w:rsid w:val="004A65E4"/>
    <w:rsid w:val="004A675F"/>
    <w:rsid w:val="004B2186"/>
    <w:rsid w:val="004B2223"/>
    <w:rsid w:val="004B246E"/>
    <w:rsid w:val="004B2484"/>
    <w:rsid w:val="004B31FB"/>
    <w:rsid w:val="004B3867"/>
    <w:rsid w:val="004B50EF"/>
    <w:rsid w:val="004B55A1"/>
    <w:rsid w:val="004B573E"/>
    <w:rsid w:val="004C0309"/>
    <w:rsid w:val="004C1C84"/>
    <w:rsid w:val="004C3834"/>
    <w:rsid w:val="004C4A5D"/>
    <w:rsid w:val="004C7BDC"/>
    <w:rsid w:val="004D22F3"/>
    <w:rsid w:val="004D3446"/>
    <w:rsid w:val="004D3BFF"/>
    <w:rsid w:val="004D4136"/>
    <w:rsid w:val="004D44FA"/>
    <w:rsid w:val="004D54B5"/>
    <w:rsid w:val="004D5509"/>
    <w:rsid w:val="004D606F"/>
    <w:rsid w:val="004D7059"/>
    <w:rsid w:val="004D7E86"/>
    <w:rsid w:val="004E05F3"/>
    <w:rsid w:val="004E15BC"/>
    <w:rsid w:val="004E205F"/>
    <w:rsid w:val="004E38FC"/>
    <w:rsid w:val="004E3C16"/>
    <w:rsid w:val="004E3F82"/>
    <w:rsid w:val="004E492C"/>
    <w:rsid w:val="004E526E"/>
    <w:rsid w:val="004E589F"/>
    <w:rsid w:val="004F111F"/>
    <w:rsid w:val="004F1AC2"/>
    <w:rsid w:val="004F28F6"/>
    <w:rsid w:val="004F2C55"/>
    <w:rsid w:val="004F4E53"/>
    <w:rsid w:val="004F50AE"/>
    <w:rsid w:val="004F527D"/>
    <w:rsid w:val="004F70FE"/>
    <w:rsid w:val="004F7168"/>
    <w:rsid w:val="00503664"/>
    <w:rsid w:val="0050368C"/>
    <w:rsid w:val="005051C3"/>
    <w:rsid w:val="005068D5"/>
    <w:rsid w:val="00506DB4"/>
    <w:rsid w:val="0050706C"/>
    <w:rsid w:val="00510F26"/>
    <w:rsid w:val="00511087"/>
    <w:rsid w:val="005111EB"/>
    <w:rsid w:val="00512970"/>
    <w:rsid w:val="005140DE"/>
    <w:rsid w:val="005149BE"/>
    <w:rsid w:val="00514A6D"/>
    <w:rsid w:val="00514CC4"/>
    <w:rsid w:val="00515D35"/>
    <w:rsid w:val="0051694E"/>
    <w:rsid w:val="00516BCB"/>
    <w:rsid w:val="0051719B"/>
    <w:rsid w:val="00517979"/>
    <w:rsid w:val="00517EEF"/>
    <w:rsid w:val="00520E0E"/>
    <w:rsid w:val="0052333C"/>
    <w:rsid w:val="00523AF1"/>
    <w:rsid w:val="00524B87"/>
    <w:rsid w:val="00527846"/>
    <w:rsid w:val="00527BAD"/>
    <w:rsid w:val="005320A6"/>
    <w:rsid w:val="005321DA"/>
    <w:rsid w:val="00532DBC"/>
    <w:rsid w:val="00533689"/>
    <w:rsid w:val="0053387F"/>
    <w:rsid w:val="00533F41"/>
    <w:rsid w:val="00535883"/>
    <w:rsid w:val="00536304"/>
    <w:rsid w:val="00537232"/>
    <w:rsid w:val="00541042"/>
    <w:rsid w:val="00541C2A"/>
    <w:rsid w:val="00541F33"/>
    <w:rsid w:val="00545BFC"/>
    <w:rsid w:val="00546AA3"/>
    <w:rsid w:val="00546C65"/>
    <w:rsid w:val="00546F9C"/>
    <w:rsid w:val="00550599"/>
    <w:rsid w:val="00551FDF"/>
    <w:rsid w:val="00553A9A"/>
    <w:rsid w:val="0055436F"/>
    <w:rsid w:val="00554FB0"/>
    <w:rsid w:val="00556656"/>
    <w:rsid w:val="005610E1"/>
    <w:rsid w:val="00561760"/>
    <w:rsid w:val="00561AA4"/>
    <w:rsid w:val="005620CC"/>
    <w:rsid w:val="00562842"/>
    <w:rsid w:val="00563430"/>
    <w:rsid w:val="00563457"/>
    <w:rsid w:val="005648EE"/>
    <w:rsid w:val="00565153"/>
    <w:rsid w:val="005716A8"/>
    <w:rsid w:val="005734C3"/>
    <w:rsid w:val="00573B39"/>
    <w:rsid w:val="00573F09"/>
    <w:rsid w:val="00574A35"/>
    <w:rsid w:val="00574C46"/>
    <w:rsid w:val="00575994"/>
    <w:rsid w:val="00577673"/>
    <w:rsid w:val="00581623"/>
    <w:rsid w:val="0058273F"/>
    <w:rsid w:val="00582D76"/>
    <w:rsid w:val="00585664"/>
    <w:rsid w:val="005876DA"/>
    <w:rsid w:val="00590DC0"/>
    <w:rsid w:val="005919EC"/>
    <w:rsid w:val="00591E68"/>
    <w:rsid w:val="005930AF"/>
    <w:rsid w:val="005940E6"/>
    <w:rsid w:val="005954D1"/>
    <w:rsid w:val="005957CA"/>
    <w:rsid w:val="00595FE0"/>
    <w:rsid w:val="0059615E"/>
    <w:rsid w:val="00596BC8"/>
    <w:rsid w:val="005974CC"/>
    <w:rsid w:val="00597706"/>
    <w:rsid w:val="005A260E"/>
    <w:rsid w:val="005A2E26"/>
    <w:rsid w:val="005A45EB"/>
    <w:rsid w:val="005A5302"/>
    <w:rsid w:val="005A5304"/>
    <w:rsid w:val="005A5810"/>
    <w:rsid w:val="005A5DCA"/>
    <w:rsid w:val="005A64C8"/>
    <w:rsid w:val="005A782D"/>
    <w:rsid w:val="005A7BFF"/>
    <w:rsid w:val="005B05A9"/>
    <w:rsid w:val="005B1929"/>
    <w:rsid w:val="005B1FD2"/>
    <w:rsid w:val="005B201F"/>
    <w:rsid w:val="005B31C2"/>
    <w:rsid w:val="005B567D"/>
    <w:rsid w:val="005B679E"/>
    <w:rsid w:val="005B7285"/>
    <w:rsid w:val="005C1424"/>
    <w:rsid w:val="005C145F"/>
    <w:rsid w:val="005C1D19"/>
    <w:rsid w:val="005C2ADF"/>
    <w:rsid w:val="005C2CA7"/>
    <w:rsid w:val="005C4C42"/>
    <w:rsid w:val="005C56D1"/>
    <w:rsid w:val="005C57BF"/>
    <w:rsid w:val="005C5C1D"/>
    <w:rsid w:val="005C5DCF"/>
    <w:rsid w:val="005C655E"/>
    <w:rsid w:val="005C70D6"/>
    <w:rsid w:val="005D1A5C"/>
    <w:rsid w:val="005D24C8"/>
    <w:rsid w:val="005D3BDC"/>
    <w:rsid w:val="005D3E5B"/>
    <w:rsid w:val="005D718D"/>
    <w:rsid w:val="005D74EB"/>
    <w:rsid w:val="005D7999"/>
    <w:rsid w:val="005E0CC4"/>
    <w:rsid w:val="005E0D10"/>
    <w:rsid w:val="005E1420"/>
    <w:rsid w:val="005E15AC"/>
    <w:rsid w:val="005E26EA"/>
    <w:rsid w:val="005E3B70"/>
    <w:rsid w:val="005E4AEF"/>
    <w:rsid w:val="005E5372"/>
    <w:rsid w:val="005E633B"/>
    <w:rsid w:val="005E6BC1"/>
    <w:rsid w:val="005E7077"/>
    <w:rsid w:val="005E7536"/>
    <w:rsid w:val="005F04B7"/>
    <w:rsid w:val="005F0B38"/>
    <w:rsid w:val="005F263D"/>
    <w:rsid w:val="005F3D92"/>
    <w:rsid w:val="005F44E4"/>
    <w:rsid w:val="005F649A"/>
    <w:rsid w:val="006009FE"/>
    <w:rsid w:val="00601947"/>
    <w:rsid w:val="00601B73"/>
    <w:rsid w:val="006022F4"/>
    <w:rsid w:val="00605414"/>
    <w:rsid w:val="00605CCD"/>
    <w:rsid w:val="00605F41"/>
    <w:rsid w:val="006125A8"/>
    <w:rsid w:val="00612EB4"/>
    <w:rsid w:val="00613C89"/>
    <w:rsid w:val="00613F6A"/>
    <w:rsid w:val="00614DA4"/>
    <w:rsid w:val="006169AA"/>
    <w:rsid w:val="00620B1A"/>
    <w:rsid w:val="00622050"/>
    <w:rsid w:val="0062216A"/>
    <w:rsid w:val="00623823"/>
    <w:rsid w:val="00623C94"/>
    <w:rsid w:val="0062553D"/>
    <w:rsid w:val="006278C9"/>
    <w:rsid w:val="006309FD"/>
    <w:rsid w:val="006318E2"/>
    <w:rsid w:val="006323C8"/>
    <w:rsid w:val="006338EC"/>
    <w:rsid w:val="006345B2"/>
    <w:rsid w:val="00634690"/>
    <w:rsid w:val="00634F87"/>
    <w:rsid w:val="006404AF"/>
    <w:rsid w:val="00642CC0"/>
    <w:rsid w:val="00643138"/>
    <w:rsid w:val="006439D9"/>
    <w:rsid w:val="0064552E"/>
    <w:rsid w:val="0064589A"/>
    <w:rsid w:val="00645F29"/>
    <w:rsid w:val="0064627B"/>
    <w:rsid w:val="00647265"/>
    <w:rsid w:val="006511D5"/>
    <w:rsid w:val="00651E62"/>
    <w:rsid w:val="00652594"/>
    <w:rsid w:val="006544E4"/>
    <w:rsid w:val="00654A4F"/>
    <w:rsid w:val="00661013"/>
    <w:rsid w:val="006621F8"/>
    <w:rsid w:val="006639F3"/>
    <w:rsid w:val="00663BCE"/>
    <w:rsid w:val="006648D0"/>
    <w:rsid w:val="00664B68"/>
    <w:rsid w:val="00664C8D"/>
    <w:rsid w:val="00665E19"/>
    <w:rsid w:val="00666509"/>
    <w:rsid w:val="00666BF9"/>
    <w:rsid w:val="00667845"/>
    <w:rsid w:val="006701DD"/>
    <w:rsid w:val="00670D0B"/>
    <w:rsid w:val="00671068"/>
    <w:rsid w:val="00671B7D"/>
    <w:rsid w:val="006734BD"/>
    <w:rsid w:val="006737D2"/>
    <w:rsid w:val="006745FA"/>
    <w:rsid w:val="0067530F"/>
    <w:rsid w:val="00677E83"/>
    <w:rsid w:val="0068012A"/>
    <w:rsid w:val="006811BB"/>
    <w:rsid w:val="0068136D"/>
    <w:rsid w:val="0068224B"/>
    <w:rsid w:val="00684A44"/>
    <w:rsid w:val="00684D53"/>
    <w:rsid w:val="0068525D"/>
    <w:rsid w:val="00686035"/>
    <w:rsid w:val="00691943"/>
    <w:rsid w:val="00693BBD"/>
    <w:rsid w:val="00694A47"/>
    <w:rsid w:val="00694CE1"/>
    <w:rsid w:val="00695025"/>
    <w:rsid w:val="00695443"/>
    <w:rsid w:val="00696054"/>
    <w:rsid w:val="006971F3"/>
    <w:rsid w:val="006A07E6"/>
    <w:rsid w:val="006A1692"/>
    <w:rsid w:val="006A1732"/>
    <w:rsid w:val="006A2412"/>
    <w:rsid w:val="006A5C6B"/>
    <w:rsid w:val="006B05AA"/>
    <w:rsid w:val="006B0A5D"/>
    <w:rsid w:val="006B1FC5"/>
    <w:rsid w:val="006B3388"/>
    <w:rsid w:val="006B522F"/>
    <w:rsid w:val="006B5EE7"/>
    <w:rsid w:val="006B69A5"/>
    <w:rsid w:val="006B6AEC"/>
    <w:rsid w:val="006B7D77"/>
    <w:rsid w:val="006C0792"/>
    <w:rsid w:val="006C26C0"/>
    <w:rsid w:val="006C3118"/>
    <w:rsid w:val="006C69DB"/>
    <w:rsid w:val="006D045F"/>
    <w:rsid w:val="006D08AD"/>
    <w:rsid w:val="006D1541"/>
    <w:rsid w:val="006D1B4A"/>
    <w:rsid w:val="006D21C9"/>
    <w:rsid w:val="006D3120"/>
    <w:rsid w:val="006D4857"/>
    <w:rsid w:val="006D6B86"/>
    <w:rsid w:val="006D749D"/>
    <w:rsid w:val="006D787A"/>
    <w:rsid w:val="006E09F1"/>
    <w:rsid w:val="006E1776"/>
    <w:rsid w:val="006E2228"/>
    <w:rsid w:val="006E2E02"/>
    <w:rsid w:val="006E5750"/>
    <w:rsid w:val="006E5A47"/>
    <w:rsid w:val="006E5C13"/>
    <w:rsid w:val="006E62A7"/>
    <w:rsid w:val="006E7566"/>
    <w:rsid w:val="006F1CFF"/>
    <w:rsid w:val="006F22E7"/>
    <w:rsid w:val="006F3489"/>
    <w:rsid w:val="006F38A1"/>
    <w:rsid w:val="006F4575"/>
    <w:rsid w:val="006F586D"/>
    <w:rsid w:val="006F774D"/>
    <w:rsid w:val="006F7AD2"/>
    <w:rsid w:val="007010C5"/>
    <w:rsid w:val="00702171"/>
    <w:rsid w:val="007034FE"/>
    <w:rsid w:val="00703B99"/>
    <w:rsid w:val="00703C1F"/>
    <w:rsid w:val="00703DDE"/>
    <w:rsid w:val="007040DC"/>
    <w:rsid w:val="00705270"/>
    <w:rsid w:val="00705EE7"/>
    <w:rsid w:val="00706C12"/>
    <w:rsid w:val="00707264"/>
    <w:rsid w:val="00707F38"/>
    <w:rsid w:val="00710C93"/>
    <w:rsid w:val="007115D2"/>
    <w:rsid w:val="00712D1A"/>
    <w:rsid w:val="00714912"/>
    <w:rsid w:val="00714F9E"/>
    <w:rsid w:val="00715865"/>
    <w:rsid w:val="00715CC9"/>
    <w:rsid w:val="00715F42"/>
    <w:rsid w:val="007163B6"/>
    <w:rsid w:val="007172BF"/>
    <w:rsid w:val="00720798"/>
    <w:rsid w:val="00722B83"/>
    <w:rsid w:val="00723036"/>
    <w:rsid w:val="00723F6D"/>
    <w:rsid w:val="00724841"/>
    <w:rsid w:val="0072566A"/>
    <w:rsid w:val="0072597A"/>
    <w:rsid w:val="00725B7C"/>
    <w:rsid w:val="00726105"/>
    <w:rsid w:val="00726FD2"/>
    <w:rsid w:val="007276CF"/>
    <w:rsid w:val="00727B02"/>
    <w:rsid w:val="0073023B"/>
    <w:rsid w:val="007317EB"/>
    <w:rsid w:val="0073195E"/>
    <w:rsid w:val="00731A55"/>
    <w:rsid w:val="00732F1B"/>
    <w:rsid w:val="00733697"/>
    <w:rsid w:val="00733C33"/>
    <w:rsid w:val="00734363"/>
    <w:rsid w:val="007347B1"/>
    <w:rsid w:val="007349F6"/>
    <w:rsid w:val="00734B68"/>
    <w:rsid w:val="00734DA7"/>
    <w:rsid w:val="00734FF7"/>
    <w:rsid w:val="007363FD"/>
    <w:rsid w:val="007373DA"/>
    <w:rsid w:val="00740366"/>
    <w:rsid w:val="00743F25"/>
    <w:rsid w:val="007446F1"/>
    <w:rsid w:val="0074577A"/>
    <w:rsid w:val="00747F2D"/>
    <w:rsid w:val="007503DE"/>
    <w:rsid w:val="00750A53"/>
    <w:rsid w:val="00751D86"/>
    <w:rsid w:val="007525A0"/>
    <w:rsid w:val="00752A14"/>
    <w:rsid w:val="00753C5B"/>
    <w:rsid w:val="00754097"/>
    <w:rsid w:val="0075623B"/>
    <w:rsid w:val="007578CA"/>
    <w:rsid w:val="00760272"/>
    <w:rsid w:val="0076070D"/>
    <w:rsid w:val="007622EA"/>
    <w:rsid w:val="00762A0E"/>
    <w:rsid w:val="0076449C"/>
    <w:rsid w:val="00764D52"/>
    <w:rsid w:val="00765895"/>
    <w:rsid w:val="00765B06"/>
    <w:rsid w:val="00765C00"/>
    <w:rsid w:val="00766164"/>
    <w:rsid w:val="00766452"/>
    <w:rsid w:val="00766D5B"/>
    <w:rsid w:val="0077077D"/>
    <w:rsid w:val="00772399"/>
    <w:rsid w:val="00773D77"/>
    <w:rsid w:val="00774558"/>
    <w:rsid w:val="007757D3"/>
    <w:rsid w:val="00775A1C"/>
    <w:rsid w:val="00775EF8"/>
    <w:rsid w:val="007761AB"/>
    <w:rsid w:val="007769E6"/>
    <w:rsid w:val="007818AC"/>
    <w:rsid w:val="00781C08"/>
    <w:rsid w:val="00781FC8"/>
    <w:rsid w:val="00782CFB"/>
    <w:rsid w:val="00784A4D"/>
    <w:rsid w:val="007851D8"/>
    <w:rsid w:val="007856DE"/>
    <w:rsid w:val="0078762F"/>
    <w:rsid w:val="00790504"/>
    <w:rsid w:val="00790784"/>
    <w:rsid w:val="00791030"/>
    <w:rsid w:val="00791BBC"/>
    <w:rsid w:val="00793DD7"/>
    <w:rsid w:val="007945BA"/>
    <w:rsid w:val="00797106"/>
    <w:rsid w:val="007A0E5D"/>
    <w:rsid w:val="007A195A"/>
    <w:rsid w:val="007A3187"/>
    <w:rsid w:val="007A491D"/>
    <w:rsid w:val="007A4949"/>
    <w:rsid w:val="007A49DC"/>
    <w:rsid w:val="007A5402"/>
    <w:rsid w:val="007A549F"/>
    <w:rsid w:val="007A5DD5"/>
    <w:rsid w:val="007A6576"/>
    <w:rsid w:val="007A7B56"/>
    <w:rsid w:val="007B0C77"/>
    <w:rsid w:val="007B1197"/>
    <w:rsid w:val="007B1817"/>
    <w:rsid w:val="007B5B56"/>
    <w:rsid w:val="007B615F"/>
    <w:rsid w:val="007B63D3"/>
    <w:rsid w:val="007B7505"/>
    <w:rsid w:val="007B7630"/>
    <w:rsid w:val="007B77D3"/>
    <w:rsid w:val="007C0D10"/>
    <w:rsid w:val="007C1C21"/>
    <w:rsid w:val="007C31C2"/>
    <w:rsid w:val="007C4212"/>
    <w:rsid w:val="007C5C31"/>
    <w:rsid w:val="007D11A5"/>
    <w:rsid w:val="007D3F21"/>
    <w:rsid w:val="007D4A94"/>
    <w:rsid w:val="007D62A2"/>
    <w:rsid w:val="007D63B7"/>
    <w:rsid w:val="007D73C9"/>
    <w:rsid w:val="007D7907"/>
    <w:rsid w:val="007D7964"/>
    <w:rsid w:val="007E0FE8"/>
    <w:rsid w:val="007E10AA"/>
    <w:rsid w:val="007E3EB6"/>
    <w:rsid w:val="007E414D"/>
    <w:rsid w:val="007E649F"/>
    <w:rsid w:val="007E6721"/>
    <w:rsid w:val="007E67AA"/>
    <w:rsid w:val="007E7858"/>
    <w:rsid w:val="007F0443"/>
    <w:rsid w:val="007F1128"/>
    <w:rsid w:val="007F1338"/>
    <w:rsid w:val="007F182A"/>
    <w:rsid w:val="007F25BB"/>
    <w:rsid w:val="007F3391"/>
    <w:rsid w:val="007F3508"/>
    <w:rsid w:val="007F3519"/>
    <w:rsid w:val="007F64C3"/>
    <w:rsid w:val="007F6921"/>
    <w:rsid w:val="007F73D5"/>
    <w:rsid w:val="008003C6"/>
    <w:rsid w:val="00800495"/>
    <w:rsid w:val="008007EF"/>
    <w:rsid w:val="00801268"/>
    <w:rsid w:val="008013FD"/>
    <w:rsid w:val="00801FAF"/>
    <w:rsid w:val="008021AF"/>
    <w:rsid w:val="00803176"/>
    <w:rsid w:val="008031F5"/>
    <w:rsid w:val="00803A24"/>
    <w:rsid w:val="00803C00"/>
    <w:rsid w:val="00804A35"/>
    <w:rsid w:val="00805897"/>
    <w:rsid w:val="00806D03"/>
    <w:rsid w:val="00807048"/>
    <w:rsid w:val="00810BFC"/>
    <w:rsid w:val="008117C1"/>
    <w:rsid w:val="00811BEE"/>
    <w:rsid w:val="008126A8"/>
    <w:rsid w:val="00812F31"/>
    <w:rsid w:val="00815025"/>
    <w:rsid w:val="00817FE2"/>
    <w:rsid w:val="00820D06"/>
    <w:rsid w:val="00820F49"/>
    <w:rsid w:val="00821C04"/>
    <w:rsid w:val="00823278"/>
    <w:rsid w:val="008243DA"/>
    <w:rsid w:val="008249EB"/>
    <w:rsid w:val="00825463"/>
    <w:rsid w:val="00825969"/>
    <w:rsid w:val="00827057"/>
    <w:rsid w:val="00827248"/>
    <w:rsid w:val="0083035D"/>
    <w:rsid w:val="00830486"/>
    <w:rsid w:val="0083067F"/>
    <w:rsid w:val="00831568"/>
    <w:rsid w:val="00833B23"/>
    <w:rsid w:val="00833BBD"/>
    <w:rsid w:val="00833C34"/>
    <w:rsid w:val="00834828"/>
    <w:rsid w:val="0083755F"/>
    <w:rsid w:val="00837927"/>
    <w:rsid w:val="008402FB"/>
    <w:rsid w:val="0084188C"/>
    <w:rsid w:val="00841D15"/>
    <w:rsid w:val="0084232F"/>
    <w:rsid w:val="00842C89"/>
    <w:rsid w:val="00843189"/>
    <w:rsid w:val="008445C5"/>
    <w:rsid w:val="008450CB"/>
    <w:rsid w:val="00845B16"/>
    <w:rsid w:val="00846D7B"/>
    <w:rsid w:val="00846FBF"/>
    <w:rsid w:val="008474E9"/>
    <w:rsid w:val="00847ABF"/>
    <w:rsid w:val="00850DD9"/>
    <w:rsid w:val="008512F2"/>
    <w:rsid w:val="00852856"/>
    <w:rsid w:val="00852E0D"/>
    <w:rsid w:val="0085442D"/>
    <w:rsid w:val="0085523F"/>
    <w:rsid w:val="0085589E"/>
    <w:rsid w:val="00857C86"/>
    <w:rsid w:val="00860196"/>
    <w:rsid w:val="00860AD5"/>
    <w:rsid w:val="00862B04"/>
    <w:rsid w:val="00864229"/>
    <w:rsid w:val="00864A16"/>
    <w:rsid w:val="00865EF6"/>
    <w:rsid w:val="00866852"/>
    <w:rsid w:val="00867646"/>
    <w:rsid w:val="00870220"/>
    <w:rsid w:val="008758EC"/>
    <w:rsid w:val="00881962"/>
    <w:rsid w:val="00882AD8"/>
    <w:rsid w:val="00882B39"/>
    <w:rsid w:val="008832DC"/>
    <w:rsid w:val="00883976"/>
    <w:rsid w:val="00883B0B"/>
    <w:rsid w:val="00884B5C"/>
    <w:rsid w:val="008869E5"/>
    <w:rsid w:val="00886A0F"/>
    <w:rsid w:val="008905A7"/>
    <w:rsid w:val="00890C65"/>
    <w:rsid w:val="00890F66"/>
    <w:rsid w:val="00890FA4"/>
    <w:rsid w:val="00891721"/>
    <w:rsid w:val="00892590"/>
    <w:rsid w:val="00893B85"/>
    <w:rsid w:val="00893C67"/>
    <w:rsid w:val="00893E28"/>
    <w:rsid w:val="0089419F"/>
    <w:rsid w:val="0089565B"/>
    <w:rsid w:val="008957D1"/>
    <w:rsid w:val="008961FD"/>
    <w:rsid w:val="0089631B"/>
    <w:rsid w:val="00897CF6"/>
    <w:rsid w:val="008A00A9"/>
    <w:rsid w:val="008A02B1"/>
    <w:rsid w:val="008A420D"/>
    <w:rsid w:val="008A46B6"/>
    <w:rsid w:val="008A4BD5"/>
    <w:rsid w:val="008A5A82"/>
    <w:rsid w:val="008A68E8"/>
    <w:rsid w:val="008A74CF"/>
    <w:rsid w:val="008A772C"/>
    <w:rsid w:val="008A7A12"/>
    <w:rsid w:val="008B009A"/>
    <w:rsid w:val="008B23B6"/>
    <w:rsid w:val="008B2DCA"/>
    <w:rsid w:val="008B4F14"/>
    <w:rsid w:val="008B55A6"/>
    <w:rsid w:val="008B6680"/>
    <w:rsid w:val="008B695D"/>
    <w:rsid w:val="008C2D73"/>
    <w:rsid w:val="008C3A46"/>
    <w:rsid w:val="008C4F84"/>
    <w:rsid w:val="008C5874"/>
    <w:rsid w:val="008C58C2"/>
    <w:rsid w:val="008C6AE9"/>
    <w:rsid w:val="008C702E"/>
    <w:rsid w:val="008C7141"/>
    <w:rsid w:val="008D09C0"/>
    <w:rsid w:val="008D0BA8"/>
    <w:rsid w:val="008D0F13"/>
    <w:rsid w:val="008D1153"/>
    <w:rsid w:val="008D1515"/>
    <w:rsid w:val="008D1AF2"/>
    <w:rsid w:val="008D1B02"/>
    <w:rsid w:val="008D1C9D"/>
    <w:rsid w:val="008D1E9E"/>
    <w:rsid w:val="008D3D6E"/>
    <w:rsid w:val="008D43A5"/>
    <w:rsid w:val="008D4E78"/>
    <w:rsid w:val="008D57FE"/>
    <w:rsid w:val="008D72E3"/>
    <w:rsid w:val="008D73BF"/>
    <w:rsid w:val="008D79F6"/>
    <w:rsid w:val="008E0A29"/>
    <w:rsid w:val="008E0C83"/>
    <w:rsid w:val="008E13CE"/>
    <w:rsid w:val="008E1F9B"/>
    <w:rsid w:val="008E2CC3"/>
    <w:rsid w:val="008E53B0"/>
    <w:rsid w:val="008E6323"/>
    <w:rsid w:val="008E6964"/>
    <w:rsid w:val="008E6C21"/>
    <w:rsid w:val="008F0FAC"/>
    <w:rsid w:val="008F2167"/>
    <w:rsid w:val="008F54CF"/>
    <w:rsid w:val="008F58F0"/>
    <w:rsid w:val="008F68A7"/>
    <w:rsid w:val="008F7D49"/>
    <w:rsid w:val="008F7F00"/>
    <w:rsid w:val="0090035D"/>
    <w:rsid w:val="009006C9"/>
    <w:rsid w:val="00900D6F"/>
    <w:rsid w:val="00901184"/>
    <w:rsid w:val="009020F8"/>
    <w:rsid w:val="00902D67"/>
    <w:rsid w:val="00903196"/>
    <w:rsid w:val="0090435C"/>
    <w:rsid w:val="009043FA"/>
    <w:rsid w:val="00904F7C"/>
    <w:rsid w:val="00906645"/>
    <w:rsid w:val="00907EB4"/>
    <w:rsid w:val="0091117A"/>
    <w:rsid w:val="00911DAF"/>
    <w:rsid w:val="00912796"/>
    <w:rsid w:val="00912FD5"/>
    <w:rsid w:val="00913A1D"/>
    <w:rsid w:val="00915630"/>
    <w:rsid w:val="00917489"/>
    <w:rsid w:val="00917EE7"/>
    <w:rsid w:val="00920E2F"/>
    <w:rsid w:val="00920EFE"/>
    <w:rsid w:val="0092183C"/>
    <w:rsid w:val="009234DD"/>
    <w:rsid w:val="00923570"/>
    <w:rsid w:val="009249ED"/>
    <w:rsid w:val="00924A67"/>
    <w:rsid w:val="00924AE5"/>
    <w:rsid w:val="009258B7"/>
    <w:rsid w:val="00925F7B"/>
    <w:rsid w:val="009267B6"/>
    <w:rsid w:val="00927D16"/>
    <w:rsid w:val="00931708"/>
    <w:rsid w:val="00931DB5"/>
    <w:rsid w:val="00932BFB"/>
    <w:rsid w:val="009339D0"/>
    <w:rsid w:val="00933A1C"/>
    <w:rsid w:val="00933F20"/>
    <w:rsid w:val="00933FB8"/>
    <w:rsid w:val="009343F8"/>
    <w:rsid w:val="00934918"/>
    <w:rsid w:val="00935D3C"/>
    <w:rsid w:val="009365D9"/>
    <w:rsid w:val="009376CC"/>
    <w:rsid w:val="00937CEE"/>
    <w:rsid w:val="00940B3E"/>
    <w:rsid w:val="00941866"/>
    <w:rsid w:val="00941DA3"/>
    <w:rsid w:val="00942F83"/>
    <w:rsid w:val="0094314E"/>
    <w:rsid w:val="00945A68"/>
    <w:rsid w:val="00946A19"/>
    <w:rsid w:val="00946CA5"/>
    <w:rsid w:val="00946EBE"/>
    <w:rsid w:val="00951986"/>
    <w:rsid w:val="00951AEF"/>
    <w:rsid w:val="009550CD"/>
    <w:rsid w:val="00955B87"/>
    <w:rsid w:val="009563A7"/>
    <w:rsid w:val="00957241"/>
    <w:rsid w:val="00957712"/>
    <w:rsid w:val="0096124E"/>
    <w:rsid w:val="00962056"/>
    <w:rsid w:val="00962361"/>
    <w:rsid w:val="009625C4"/>
    <w:rsid w:val="00963606"/>
    <w:rsid w:val="00964528"/>
    <w:rsid w:val="00965100"/>
    <w:rsid w:val="0096568C"/>
    <w:rsid w:val="00965717"/>
    <w:rsid w:val="00965B85"/>
    <w:rsid w:val="00966813"/>
    <w:rsid w:val="00967474"/>
    <w:rsid w:val="00971A6D"/>
    <w:rsid w:val="009756DD"/>
    <w:rsid w:val="00975A71"/>
    <w:rsid w:val="0097675B"/>
    <w:rsid w:val="00976801"/>
    <w:rsid w:val="0097695D"/>
    <w:rsid w:val="0097744D"/>
    <w:rsid w:val="009817BD"/>
    <w:rsid w:val="00983E27"/>
    <w:rsid w:val="0098486A"/>
    <w:rsid w:val="00984E57"/>
    <w:rsid w:val="0098645A"/>
    <w:rsid w:val="0098737D"/>
    <w:rsid w:val="00990892"/>
    <w:rsid w:val="00990F34"/>
    <w:rsid w:val="00991473"/>
    <w:rsid w:val="009922F9"/>
    <w:rsid w:val="00997630"/>
    <w:rsid w:val="009A05FA"/>
    <w:rsid w:val="009A252E"/>
    <w:rsid w:val="009A3085"/>
    <w:rsid w:val="009A500E"/>
    <w:rsid w:val="009A5B23"/>
    <w:rsid w:val="009A5BF3"/>
    <w:rsid w:val="009A5C83"/>
    <w:rsid w:val="009A6626"/>
    <w:rsid w:val="009B07AD"/>
    <w:rsid w:val="009B0FB7"/>
    <w:rsid w:val="009B2376"/>
    <w:rsid w:val="009B4164"/>
    <w:rsid w:val="009B4211"/>
    <w:rsid w:val="009B4925"/>
    <w:rsid w:val="009B5ADB"/>
    <w:rsid w:val="009B5B08"/>
    <w:rsid w:val="009B5CE8"/>
    <w:rsid w:val="009B6372"/>
    <w:rsid w:val="009B7E45"/>
    <w:rsid w:val="009C17C6"/>
    <w:rsid w:val="009C1D82"/>
    <w:rsid w:val="009C3418"/>
    <w:rsid w:val="009C5559"/>
    <w:rsid w:val="009C72F6"/>
    <w:rsid w:val="009C79A4"/>
    <w:rsid w:val="009D04A5"/>
    <w:rsid w:val="009D0F9E"/>
    <w:rsid w:val="009D36FF"/>
    <w:rsid w:val="009D5FB5"/>
    <w:rsid w:val="009D7458"/>
    <w:rsid w:val="009D764A"/>
    <w:rsid w:val="009D779A"/>
    <w:rsid w:val="009E19C2"/>
    <w:rsid w:val="009E21D4"/>
    <w:rsid w:val="009E29DF"/>
    <w:rsid w:val="009E43EC"/>
    <w:rsid w:val="009E52C8"/>
    <w:rsid w:val="009E7C80"/>
    <w:rsid w:val="009F0DE7"/>
    <w:rsid w:val="009F308C"/>
    <w:rsid w:val="009F348E"/>
    <w:rsid w:val="009F6224"/>
    <w:rsid w:val="009F67B0"/>
    <w:rsid w:val="00A00C8C"/>
    <w:rsid w:val="00A02008"/>
    <w:rsid w:val="00A037A0"/>
    <w:rsid w:val="00A037F5"/>
    <w:rsid w:val="00A07008"/>
    <w:rsid w:val="00A102DA"/>
    <w:rsid w:val="00A113DC"/>
    <w:rsid w:val="00A1218C"/>
    <w:rsid w:val="00A14D20"/>
    <w:rsid w:val="00A15118"/>
    <w:rsid w:val="00A15A5D"/>
    <w:rsid w:val="00A15B9F"/>
    <w:rsid w:val="00A1691A"/>
    <w:rsid w:val="00A22548"/>
    <w:rsid w:val="00A226F1"/>
    <w:rsid w:val="00A23B07"/>
    <w:rsid w:val="00A24590"/>
    <w:rsid w:val="00A25CC6"/>
    <w:rsid w:val="00A264B8"/>
    <w:rsid w:val="00A26758"/>
    <w:rsid w:val="00A26E9D"/>
    <w:rsid w:val="00A2742F"/>
    <w:rsid w:val="00A27B3D"/>
    <w:rsid w:val="00A31910"/>
    <w:rsid w:val="00A31A58"/>
    <w:rsid w:val="00A33EDD"/>
    <w:rsid w:val="00A35955"/>
    <w:rsid w:val="00A359B9"/>
    <w:rsid w:val="00A35EDC"/>
    <w:rsid w:val="00A36265"/>
    <w:rsid w:val="00A364AB"/>
    <w:rsid w:val="00A370C2"/>
    <w:rsid w:val="00A378EB"/>
    <w:rsid w:val="00A37A05"/>
    <w:rsid w:val="00A41A06"/>
    <w:rsid w:val="00A4240A"/>
    <w:rsid w:val="00A43ED6"/>
    <w:rsid w:val="00A469C7"/>
    <w:rsid w:val="00A46C06"/>
    <w:rsid w:val="00A46DAB"/>
    <w:rsid w:val="00A511D8"/>
    <w:rsid w:val="00A51DB1"/>
    <w:rsid w:val="00A51E38"/>
    <w:rsid w:val="00A5293E"/>
    <w:rsid w:val="00A541FE"/>
    <w:rsid w:val="00A547EE"/>
    <w:rsid w:val="00A55398"/>
    <w:rsid w:val="00A55811"/>
    <w:rsid w:val="00A55865"/>
    <w:rsid w:val="00A55C85"/>
    <w:rsid w:val="00A55D98"/>
    <w:rsid w:val="00A564BF"/>
    <w:rsid w:val="00A57165"/>
    <w:rsid w:val="00A57793"/>
    <w:rsid w:val="00A6104F"/>
    <w:rsid w:val="00A62B3C"/>
    <w:rsid w:val="00A62E5F"/>
    <w:rsid w:val="00A64BB1"/>
    <w:rsid w:val="00A64F94"/>
    <w:rsid w:val="00A65A0B"/>
    <w:rsid w:val="00A6687B"/>
    <w:rsid w:val="00A66BF5"/>
    <w:rsid w:val="00A72D37"/>
    <w:rsid w:val="00A73DE2"/>
    <w:rsid w:val="00A74343"/>
    <w:rsid w:val="00A7486E"/>
    <w:rsid w:val="00A76168"/>
    <w:rsid w:val="00A76E9F"/>
    <w:rsid w:val="00A77C90"/>
    <w:rsid w:val="00A83C83"/>
    <w:rsid w:val="00A855BA"/>
    <w:rsid w:val="00A8697F"/>
    <w:rsid w:val="00A870F1"/>
    <w:rsid w:val="00A8755F"/>
    <w:rsid w:val="00A87B4A"/>
    <w:rsid w:val="00A87D73"/>
    <w:rsid w:val="00A87F8F"/>
    <w:rsid w:val="00A9211A"/>
    <w:rsid w:val="00A924D3"/>
    <w:rsid w:val="00A92B99"/>
    <w:rsid w:val="00A92C18"/>
    <w:rsid w:val="00A9331C"/>
    <w:rsid w:val="00A93786"/>
    <w:rsid w:val="00A94619"/>
    <w:rsid w:val="00A9523E"/>
    <w:rsid w:val="00A953E8"/>
    <w:rsid w:val="00A96346"/>
    <w:rsid w:val="00A968CA"/>
    <w:rsid w:val="00A96A69"/>
    <w:rsid w:val="00A979C1"/>
    <w:rsid w:val="00AA024C"/>
    <w:rsid w:val="00AA06F1"/>
    <w:rsid w:val="00AA07FA"/>
    <w:rsid w:val="00AA0898"/>
    <w:rsid w:val="00AA0A09"/>
    <w:rsid w:val="00AA0C48"/>
    <w:rsid w:val="00AA0D0B"/>
    <w:rsid w:val="00AA0F1B"/>
    <w:rsid w:val="00AA2CE2"/>
    <w:rsid w:val="00AA3F07"/>
    <w:rsid w:val="00AA5682"/>
    <w:rsid w:val="00AA5E7A"/>
    <w:rsid w:val="00AA743A"/>
    <w:rsid w:val="00AA7F0E"/>
    <w:rsid w:val="00AB0DDA"/>
    <w:rsid w:val="00AB1986"/>
    <w:rsid w:val="00AB3837"/>
    <w:rsid w:val="00AB391E"/>
    <w:rsid w:val="00AB41F3"/>
    <w:rsid w:val="00AB5F27"/>
    <w:rsid w:val="00AB7749"/>
    <w:rsid w:val="00AC1680"/>
    <w:rsid w:val="00AC1D11"/>
    <w:rsid w:val="00AC2A56"/>
    <w:rsid w:val="00AC3EE4"/>
    <w:rsid w:val="00AC496D"/>
    <w:rsid w:val="00AC50C9"/>
    <w:rsid w:val="00AC6B5E"/>
    <w:rsid w:val="00AC7AF6"/>
    <w:rsid w:val="00AC7BED"/>
    <w:rsid w:val="00AD30E6"/>
    <w:rsid w:val="00AD3D90"/>
    <w:rsid w:val="00AD5A85"/>
    <w:rsid w:val="00AD67E8"/>
    <w:rsid w:val="00AE2CE0"/>
    <w:rsid w:val="00AE3219"/>
    <w:rsid w:val="00AE454A"/>
    <w:rsid w:val="00AE4D27"/>
    <w:rsid w:val="00AE551B"/>
    <w:rsid w:val="00AF01F0"/>
    <w:rsid w:val="00AF0457"/>
    <w:rsid w:val="00AF108A"/>
    <w:rsid w:val="00AF33B2"/>
    <w:rsid w:val="00AF578B"/>
    <w:rsid w:val="00AF5F6A"/>
    <w:rsid w:val="00AF710D"/>
    <w:rsid w:val="00B02D7E"/>
    <w:rsid w:val="00B03C41"/>
    <w:rsid w:val="00B072AE"/>
    <w:rsid w:val="00B072EE"/>
    <w:rsid w:val="00B11D69"/>
    <w:rsid w:val="00B12B7E"/>
    <w:rsid w:val="00B12D52"/>
    <w:rsid w:val="00B164EC"/>
    <w:rsid w:val="00B16F46"/>
    <w:rsid w:val="00B20AFE"/>
    <w:rsid w:val="00B21AFA"/>
    <w:rsid w:val="00B21FA5"/>
    <w:rsid w:val="00B22BC1"/>
    <w:rsid w:val="00B23AB5"/>
    <w:rsid w:val="00B25E79"/>
    <w:rsid w:val="00B271E4"/>
    <w:rsid w:val="00B27B07"/>
    <w:rsid w:val="00B27FE8"/>
    <w:rsid w:val="00B30F60"/>
    <w:rsid w:val="00B31161"/>
    <w:rsid w:val="00B31594"/>
    <w:rsid w:val="00B367A1"/>
    <w:rsid w:val="00B36D56"/>
    <w:rsid w:val="00B377A1"/>
    <w:rsid w:val="00B40C34"/>
    <w:rsid w:val="00B41A31"/>
    <w:rsid w:val="00B41BBB"/>
    <w:rsid w:val="00B41F84"/>
    <w:rsid w:val="00B42E21"/>
    <w:rsid w:val="00B4545A"/>
    <w:rsid w:val="00B464B6"/>
    <w:rsid w:val="00B46927"/>
    <w:rsid w:val="00B47243"/>
    <w:rsid w:val="00B47D9F"/>
    <w:rsid w:val="00B50579"/>
    <w:rsid w:val="00B50649"/>
    <w:rsid w:val="00B50F80"/>
    <w:rsid w:val="00B525D0"/>
    <w:rsid w:val="00B527E8"/>
    <w:rsid w:val="00B5452D"/>
    <w:rsid w:val="00B56040"/>
    <w:rsid w:val="00B56E8E"/>
    <w:rsid w:val="00B570BD"/>
    <w:rsid w:val="00B57916"/>
    <w:rsid w:val="00B57E90"/>
    <w:rsid w:val="00B60175"/>
    <w:rsid w:val="00B603CB"/>
    <w:rsid w:val="00B612EE"/>
    <w:rsid w:val="00B618C4"/>
    <w:rsid w:val="00B61EAD"/>
    <w:rsid w:val="00B62C91"/>
    <w:rsid w:val="00B65154"/>
    <w:rsid w:val="00B657AA"/>
    <w:rsid w:val="00B673D0"/>
    <w:rsid w:val="00B70717"/>
    <w:rsid w:val="00B707C2"/>
    <w:rsid w:val="00B708F5"/>
    <w:rsid w:val="00B719A6"/>
    <w:rsid w:val="00B71AAA"/>
    <w:rsid w:val="00B72E1A"/>
    <w:rsid w:val="00B76536"/>
    <w:rsid w:val="00B76A43"/>
    <w:rsid w:val="00B77918"/>
    <w:rsid w:val="00B805CA"/>
    <w:rsid w:val="00B80874"/>
    <w:rsid w:val="00B80E8C"/>
    <w:rsid w:val="00B80FBB"/>
    <w:rsid w:val="00B8117B"/>
    <w:rsid w:val="00B812AE"/>
    <w:rsid w:val="00B815E6"/>
    <w:rsid w:val="00B82C42"/>
    <w:rsid w:val="00B83D9A"/>
    <w:rsid w:val="00B84AFD"/>
    <w:rsid w:val="00B8555F"/>
    <w:rsid w:val="00B86126"/>
    <w:rsid w:val="00B87110"/>
    <w:rsid w:val="00B879AF"/>
    <w:rsid w:val="00B90AC5"/>
    <w:rsid w:val="00B93823"/>
    <w:rsid w:val="00B9521B"/>
    <w:rsid w:val="00B95984"/>
    <w:rsid w:val="00B976E0"/>
    <w:rsid w:val="00BA1EEF"/>
    <w:rsid w:val="00BA37CF"/>
    <w:rsid w:val="00BA406B"/>
    <w:rsid w:val="00BA4F59"/>
    <w:rsid w:val="00BA5CDA"/>
    <w:rsid w:val="00BA62C3"/>
    <w:rsid w:val="00BA65D3"/>
    <w:rsid w:val="00BA68CE"/>
    <w:rsid w:val="00BA734B"/>
    <w:rsid w:val="00BB0995"/>
    <w:rsid w:val="00BB3804"/>
    <w:rsid w:val="00BB3A55"/>
    <w:rsid w:val="00BB5665"/>
    <w:rsid w:val="00BB5B32"/>
    <w:rsid w:val="00BB7B00"/>
    <w:rsid w:val="00BC01B5"/>
    <w:rsid w:val="00BC2648"/>
    <w:rsid w:val="00BC2ABA"/>
    <w:rsid w:val="00BC3A11"/>
    <w:rsid w:val="00BC64A5"/>
    <w:rsid w:val="00BD0DAD"/>
    <w:rsid w:val="00BD15B2"/>
    <w:rsid w:val="00BD16FB"/>
    <w:rsid w:val="00BD30A3"/>
    <w:rsid w:val="00BD323D"/>
    <w:rsid w:val="00BD38E0"/>
    <w:rsid w:val="00BD38F9"/>
    <w:rsid w:val="00BD48F4"/>
    <w:rsid w:val="00BD4E35"/>
    <w:rsid w:val="00BD774A"/>
    <w:rsid w:val="00BE09D1"/>
    <w:rsid w:val="00BE0A2E"/>
    <w:rsid w:val="00BE292C"/>
    <w:rsid w:val="00BE2C05"/>
    <w:rsid w:val="00BE31C3"/>
    <w:rsid w:val="00BE39AE"/>
    <w:rsid w:val="00BE4DE8"/>
    <w:rsid w:val="00BE51AE"/>
    <w:rsid w:val="00BE5257"/>
    <w:rsid w:val="00BE5394"/>
    <w:rsid w:val="00BE5D67"/>
    <w:rsid w:val="00BE6255"/>
    <w:rsid w:val="00BF02A6"/>
    <w:rsid w:val="00BF4232"/>
    <w:rsid w:val="00BF4CBC"/>
    <w:rsid w:val="00BF5A28"/>
    <w:rsid w:val="00BF5B7E"/>
    <w:rsid w:val="00BF7FA6"/>
    <w:rsid w:val="00C00A6E"/>
    <w:rsid w:val="00C01196"/>
    <w:rsid w:val="00C01B60"/>
    <w:rsid w:val="00C01E81"/>
    <w:rsid w:val="00C02060"/>
    <w:rsid w:val="00C02F6D"/>
    <w:rsid w:val="00C0393F"/>
    <w:rsid w:val="00C043AD"/>
    <w:rsid w:val="00C0608E"/>
    <w:rsid w:val="00C06748"/>
    <w:rsid w:val="00C07072"/>
    <w:rsid w:val="00C10CC4"/>
    <w:rsid w:val="00C11DF6"/>
    <w:rsid w:val="00C13A90"/>
    <w:rsid w:val="00C14ABB"/>
    <w:rsid w:val="00C14B28"/>
    <w:rsid w:val="00C14EDD"/>
    <w:rsid w:val="00C152AB"/>
    <w:rsid w:val="00C1554F"/>
    <w:rsid w:val="00C1659B"/>
    <w:rsid w:val="00C16818"/>
    <w:rsid w:val="00C21329"/>
    <w:rsid w:val="00C21381"/>
    <w:rsid w:val="00C21410"/>
    <w:rsid w:val="00C230AE"/>
    <w:rsid w:val="00C23274"/>
    <w:rsid w:val="00C2348D"/>
    <w:rsid w:val="00C2485B"/>
    <w:rsid w:val="00C26256"/>
    <w:rsid w:val="00C2671E"/>
    <w:rsid w:val="00C26CAF"/>
    <w:rsid w:val="00C27186"/>
    <w:rsid w:val="00C31FBF"/>
    <w:rsid w:val="00C338BF"/>
    <w:rsid w:val="00C33A46"/>
    <w:rsid w:val="00C33C9E"/>
    <w:rsid w:val="00C35CAA"/>
    <w:rsid w:val="00C35D55"/>
    <w:rsid w:val="00C3703C"/>
    <w:rsid w:val="00C4392B"/>
    <w:rsid w:val="00C43ABE"/>
    <w:rsid w:val="00C464EE"/>
    <w:rsid w:val="00C47C81"/>
    <w:rsid w:val="00C50262"/>
    <w:rsid w:val="00C50943"/>
    <w:rsid w:val="00C510DA"/>
    <w:rsid w:val="00C532D0"/>
    <w:rsid w:val="00C56C3E"/>
    <w:rsid w:val="00C57395"/>
    <w:rsid w:val="00C57723"/>
    <w:rsid w:val="00C60DEC"/>
    <w:rsid w:val="00C615E9"/>
    <w:rsid w:val="00C621A1"/>
    <w:rsid w:val="00C665AB"/>
    <w:rsid w:val="00C66F3B"/>
    <w:rsid w:val="00C670B7"/>
    <w:rsid w:val="00C67323"/>
    <w:rsid w:val="00C723E2"/>
    <w:rsid w:val="00C72658"/>
    <w:rsid w:val="00C72727"/>
    <w:rsid w:val="00C727B8"/>
    <w:rsid w:val="00C73E67"/>
    <w:rsid w:val="00C74703"/>
    <w:rsid w:val="00C774A1"/>
    <w:rsid w:val="00C8060F"/>
    <w:rsid w:val="00C8102A"/>
    <w:rsid w:val="00C81694"/>
    <w:rsid w:val="00C81DEB"/>
    <w:rsid w:val="00C82382"/>
    <w:rsid w:val="00C823A8"/>
    <w:rsid w:val="00C829BC"/>
    <w:rsid w:val="00C83214"/>
    <w:rsid w:val="00C83896"/>
    <w:rsid w:val="00C85A39"/>
    <w:rsid w:val="00C8712D"/>
    <w:rsid w:val="00C879BB"/>
    <w:rsid w:val="00C87BAA"/>
    <w:rsid w:val="00C87FA7"/>
    <w:rsid w:val="00C910A2"/>
    <w:rsid w:val="00C919CE"/>
    <w:rsid w:val="00C93008"/>
    <w:rsid w:val="00C93A12"/>
    <w:rsid w:val="00C94589"/>
    <w:rsid w:val="00C9621C"/>
    <w:rsid w:val="00C9642D"/>
    <w:rsid w:val="00C966CE"/>
    <w:rsid w:val="00C9709F"/>
    <w:rsid w:val="00CA1423"/>
    <w:rsid w:val="00CA2531"/>
    <w:rsid w:val="00CA25C1"/>
    <w:rsid w:val="00CA4BF5"/>
    <w:rsid w:val="00CA60A0"/>
    <w:rsid w:val="00CB0DEE"/>
    <w:rsid w:val="00CB154A"/>
    <w:rsid w:val="00CB3423"/>
    <w:rsid w:val="00CB3CD9"/>
    <w:rsid w:val="00CB41FC"/>
    <w:rsid w:val="00CB4692"/>
    <w:rsid w:val="00CB587F"/>
    <w:rsid w:val="00CB6815"/>
    <w:rsid w:val="00CC02BB"/>
    <w:rsid w:val="00CC12BE"/>
    <w:rsid w:val="00CC140A"/>
    <w:rsid w:val="00CC1A7D"/>
    <w:rsid w:val="00CC267A"/>
    <w:rsid w:val="00CC33D0"/>
    <w:rsid w:val="00CC4544"/>
    <w:rsid w:val="00CC62E5"/>
    <w:rsid w:val="00CC650B"/>
    <w:rsid w:val="00CC65DC"/>
    <w:rsid w:val="00CC75BA"/>
    <w:rsid w:val="00CD02C9"/>
    <w:rsid w:val="00CD12D2"/>
    <w:rsid w:val="00CD1E8D"/>
    <w:rsid w:val="00CD3B00"/>
    <w:rsid w:val="00CD41E4"/>
    <w:rsid w:val="00CD554E"/>
    <w:rsid w:val="00CD665A"/>
    <w:rsid w:val="00CD7FF0"/>
    <w:rsid w:val="00CE163D"/>
    <w:rsid w:val="00CE18CE"/>
    <w:rsid w:val="00CE20EA"/>
    <w:rsid w:val="00CE251F"/>
    <w:rsid w:val="00CE2F95"/>
    <w:rsid w:val="00CE6326"/>
    <w:rsid w:val="00CF1754"/>
    <w:rsid w:val="00CF3A60"/>
    <w:rsid w:val="00CF57A6"/>
    <w:rsid w:val="00CF7133"/>
    <w:rsid w:val="00CF7B5A"/>
    <w:rsid w:val="00D001DF"/>
    <w:rsid w:val="00D00835"/>
    <w:rsid w:val="00D015C1"/>
    <w:rsid w:val="00D02FDB"/>
    <w:rsid w:val="00D036AD"/>
    <w:rsid w:val="00D049DF"/>
    <w:rsid w:val="00D05211"/>
    <w:rsid w:val="00D0624D"/>
    <w:rsid w:val="00D06D0B"/>
    <w:rsid w:val="00D079D1"/>
    <w:rsid w:val="00D1068B"/>
    <w:rsid w:val="00D11A37"/>
    <w:rsid w:val="00D12375"/>
    <w:rsid w:val="00D12EE4"/>
    <w:rsid w:val="00D1459D"/>
    <w:rsid w:val="00D1545C"/>
    <w:rsid w:val="00D16D87"/>
    <w:rsid w:val="00D16EFB"/>
    <w:rsid w:val="00D17658"/>
    <w:rsid w:val="00D20362"/>
    <w:rsid w:val="00D21698"/>
    <w:rsid w:val="00D237E6"/>
    <w:rsid w:val="00D23CE4"/>
    <w:rsid w:val="00D25226"/>
    <w:rsid w:val="00D254ED"/>
    <w:rsid w:val="00D254FE"/>
    <w:rsid w:val="00D257D1"/>
    <w:rsid w:val="00D277F9"/>
    <w:rsid w:val="00D279F2"/>
    <w:rsid w:val="00D306A2"/>
    <w:rsid w:val="00D30B77"/>
    <w:rsid w:val="00D31027"/>
    <w:rsid w:val="00D3174F"/>
    <w:rsid w:val="00D32D98"/>
    <w:rsid w:val="00D32F1C"/>
    <w:rsid w:val="00D33998"/>
    <w:rsid w:val="00D34F4B"/>
    <w:rsid w:val="00D36239"/>
    <w:rsid w:val="00D36BAD"/>
    <w:rsid w:val="00D36FBF"/>
    <w:rsid w:val="00D42464"/>
    <w:rsid w:val="00D436FF"/>
    <w:rsid w:val="00D44A6B"/>
    <w:rsid w:val="00D44F49"/>
    <w:rsid w:val="00D45CD6"/>
    <w:rsid w:val="00D475B7"/>
    <w:rsid w:val="00D47FA6"/>
    <w:rsid w:val="00D508CD"/>
    <w:rsid w:val="00D50C96"/>
    <w:rsid w:val="00D51411"/>
    <w:rsid w:val="00D52025"/>
    <w:rsid w:val="00D52E6C"/>
    <w:rsid w:val="00D53141"/>
    <w:rsid w:val="00D53FE7"/>
    <w:rsid w:val="00D571BE"/>
    <w:rsid w:val="00D57909"/>
    <w:rsid w:val="00D57AA9"/>
    <w:rsid w:val="00D605D6"/>
    <w:rsid w:val="00D61CF7"/>
    <w:rsid w:val="00D61F8A"/>
    <w:rsid w:val="00D62C7C"/>
    <w:rsid w:val="00D63799"/>
    <w:rsid w:val="00D63E0E"/>
    <w:rsid w:val="00D64605"/>
    <w:rsid w:val="00D6553A"/>
    <w:rsid w:val="00D6719D"/>
    <w:rsid w:val="00D678B2"/>
    <w:rsid w:val="00D704F7"/>
    <w:rsid w:val="00D71B62"/>
    <w:rsid w:val="00D71CFD"/>
    <w:rsid w:val="00D72166"/>
    <w:rsid w:val="00D72C1B"/>
    <w:rsid w:val="00D755F1"/>
    <w:rsid w:val="00D76A89"/>
    <w:rsid w:val="00D8057F"/>
    <w:rsid w:val="00D80662"/>
    <w:rsid w:val="00D811A9"/>
    <w:rsid w:val="00D8132A"/>
    <w:rsid w:val="00D81433"/>
    <w:rsid w:val="00D823D6"/>
    <w:rsid w:val="00D82DAE"/>
    <w:rsid w:val="00D831A1"/>
    <w:rsid w:val="00D84349"/>
    <w:rsid w:val="00D8526C"/>
    <w:rsid w:val="00D87A73"/>
    <w:rsid w:val="00D901C6"/>
    <w:rsid w:val="00D93BC0"/>
    <w:rsid w:val="00D95276"/>
    <w:rsid w:val="00DA0599"/>
    <w:rsid w:val="00DA19DB"/>
    <w:rsid w:val="00DA2AA4"/>
    <w:rsid w:val="00DA379C"/>
    <w:rsid w:val="00DA3ABA"/>
    <w:rsid w:val="00DA3E74"/>
    <w:rsid w:val="00DA5242"/>
    <w:rsid w:val="00DA5F9A"/>
    <w:rsid w:val="00DA6DD1"/>
    <w:rsid w:val="00DA70C4"/>
    <w:rsid w:val="00DA7982"/>
    <w:rsid w:val="00DB2733"/>
    <w:rsid w:val="00DB5785"/>
    <w:rsid w:val="00DB5B81"/>
    <w:rsid w:val="00DB5DD9"/>
    <w:rsid w:val="00DB6BC4"/>
    <w:rsid w:val="00DB79EE"/>
    <w:rsid w:val="00DC0C56"/>
    <w:rsid w:val="00DC0ECC"/>
    <w:rsid w:val="00DC13F6"/>
    <w:rsid w:val="00DC4837"/>
    <w:rsid w:val="00DC4F38"/>
    <w:rsid w:val="00DC6C7E"/>
    <w:rsid w:val="00DD16D7"/>
    <w:rsid w:val="00DD190E"/>
    <w:rsid w:val="00DD23F5"/>
    <w:rsid w:val="00DD2EB3"/>
    <w:rsid w:val="00DD3E6F"/>
    <w:rsid w:val="00DD42EC"/>
    <w:rsid w:val="00DD4788"/>
    <w:rsid w:val="00DD6FA8"/>
    <w:rsid w:val="00DE1659"/>
    <w:rsid w:val="00DE27CD"/>
    <w:rsid w:val="00DE2827"/>
    <w:rsid w:val="00DE406B"/>
    <w:rsid w:val="00DF0F4B"/>
    <w:rsid w:val="00DF1F35"/>
    <w:rsid w:val="00DF2366"/>
    <w:rsid w:val="00DF4E28"/>
    <w:rsid w:val="00DF6F0B"/>
    <w:rsid w:val="00E02D25"/>
    <w:rsid w:val="00E02D42"/>
    <w:rsid w:val="00E0371C"/>
    <w:rsid w:val="00E04197"/>
    <w:rsid w:val="00E138B5"/>
    <w:rsid w:val="00E13E1C"/>
    <w:rsid w:val="00E14744"/>
    <w:rsid w:val="00E14797"/>
    <w:rsid w:val="00E149F8"/>
    <w:rsid w:val="00E16515"/>
    <w:rsid w:val="00E16F1E"/>
    <w:rsid w:val="00E20161"/>
    <w:rsid w:val="00E20F35"/>
    <w:rsid w:val="00E22FD0"/>
    <w:rsid w:val="00E2530B"/>
    <w:rsid w:val="00E25563"/>
    <w:rsid w:val="00E25F39"/>
    <w:rsid w:val="00E270D5"/>
    <w:rsid w:val="00E278AD"/>
    <w:rsid w:val="00E3138A"/>
    <w:rsid w:val="00E314CE"/>
    <w:rsid w:val="00E32EA9"/>
    <w:rsid w:val="00E34141"/>
    <w:rsid w:val="00E345F9"/>
    <w:rsid w:val="00E36E47"/>
    <w:rsid w:val="00E40D19"/>
    <w:rsid w:val="00E420AC"/>
    <w:rsid w:val="00E42583"/>
    <w:rsid w:val="00E4397D"/>
    <w:rsid w:val="00E4480B"/>
    <w:rsid w:val="00E44D7F"/>
    <w:rsid w:val="00E458B1"/>
    <w:rsid w:val="00E47AB0"/>
    <w:rsid w:val="00E47AC5"/>
    <w:rsid w:val="00E47FB3"/>
    <w:rsid w:val="00E531A4"/>
    <w:rsid w:val="00E5363A"/>
    <w:rsid w:val="00E54969"/>
    <w:rsid w:val="00E558DF"/>
    <w:rsid w:val="00E563DA"/>
    <w:rsid w:val="00E61CE1"/>
    <w:rsid w:val="00E630B2"/>
    <w:rsid w:val="00E63757"/>
    <w:rsid w:val="00E639B8"/>
    <w:rsid w:val="00E6474A"/>
    <w:rsid w:val="00E64F3D"/>
    <w:rsid w:val="00E65E22"/>
    <w:rsid w:val="00E66CE9"/>
    <w:rsid w:val="00E674D8"/>
    <w:rsid w:val="00E7057C"/>
    <w:rsid w:val="00E720C3"/>
    <w:rsid w:val="00E724B5"/>
    <w:rsid w:val="00E727BE"/>
    <w:rsid w:val="00E72899"/>
    <w:rsid w:val="00E7290B"/>
    <w:rsid w:val="00E732BD"/>
    <w:rsid w:val="00E74FE3"/>
    <w:rsid w:val="00E75D4C"/>
    <w:rsid w:val="00E76958"/>
    <w:rsid w:val="00E77411"/>
    <w:rsid w:val="00E80A88"/>
    <w:rsid w:val="00E81B2C"/>
    <w:rsid w:val="00E81EA6"/>
    <w:rsid w:val="00E8200C"/>
    <w:rsid w:val="00E825A3"/>
    <w:rsid w:val="00E82CEC"/>
    <w:rsid w:val="00E8335F"/>
    <w:rsid w:val="00E84286"/>
    <w:rsid w:val="00E84B91"/>
    <w:rsid w:val="00E86354"/>
    <w:rsid w:val="00E866A9"/>
    <w:rsid w:val="00E87EAB"/>
    <w:rsid w:val="00E87EBE"/>
    <w:rsid w:val="00E9077F"/>
    <w:rsid w:val="00E9195E"/>
    <w:rsid w:val="00E92082"/>
    <w:rsid w:val="00E94F69"/>
    <w:rsid w:val="00E9687F"/>
    <w:rsid w:val="00E97E7D"/>
    <w:rsid w:val="00EA28BD"/>
    <w:rsid w:val="00EA2D8B"/>
    <w:rsid w:val="00EA5DB7"/>
    <w:rsid w:val="00EB09FD"/>
    <w:rsid w:val="00EB167B"/>
    <w:rsid w:val="00EB29E7"/>
    <w:rsid w:val="00EB2C6B"/>
    <w:rsid w:val="00EB4A5D"/>
    <w:rsid w:val="00EB4B20"/>
    <w:rsid w:val="00EB527B"/>
    <w:rsid w:val="00EB5CB1"/>
    <w:rsid w:val="00EB67DE"/>
    <w:rsid w:val="00EB7402"/>
    <w:rsid w:val="00EB7A84"/>
    <w:rsid w:val="00EC0988"/>
    <w:rsid w:val="00EC0DD7"/>
    <w:rsid w:val="00EC194E"/>
    <w:rsid w:val="00EC1A97"/>
    <w:rsid w:val="00EC1FAA"/>
    <w:rsid w:val="00EC346C"/>
    <w:rsid w:val="00EC3CA5"/>
    <w:rsid w:val="00EC3D1A"/>
    <w:rsid w:val="00EC4530"/>
    <w:rsid w:val="00EC4A79"/>
    <w:rsid w:val="00EC525E"/>
    <w:rsid w:val="00EC52F1"/>
    <w:rsid w:val="00EC571A"/>
    <w:rsid w:val="00EC65C7"/>
    <w:rsid w:val="00EC67BD"/>
    <w:rsid w:val="00EC7FBB"/>
    <w:rsid w:val="00ED00D4"/>
    <w:rsid w:val="00ED02D9"/>
    <w:rsid w:val="00ED0C32"/>
    <w:rsid w:val="00ED162F"/>
    <w:rsid w:val="00ED167C"/>
    <w:rsid w:val="00ED16DC"/>
    <w:rsid w:val="00ED17F9"/>
    <w:rsid w:val="00ED1A34"/>
    <w:rsid w:val="00ED1D1B"/>
    <w:rsid w:val="00ED244F"/>
    <w:rsid w:val="00EE19C1"/>
    <w:rsid w:val="00EE25CD"/>
    <w:rsid w:val="00EE3996"/>
    <w:rsid w:val="00EE412B"/>
    <w:rsid w:val="00EE5CED"/>
    <w:rsid w:val="00EE60D6"/>
    <w:rsid w:val="00EE62B1"/>
    <w:rsid w:val="00EE65D3"/>
    <w:rsid w:val="00EF0382"/>
    <w:rsid w:val="00EF075A"/>
    <w:rsid w:val="00EF11F9"/>
    <w:rsid w:val="00EF300E"/>
    <w:rsid w:val="00EF5EF8"/>
    <w:rsid w:val="00EF6164"/>
    <w:rsid w:val="00EF7624"/>
    <w:rsid w:val="00F0021C"/>
    <w:rsid w:val="00F00424"/>
    <w:rsid w:val="00F017AC"/>
    <w:rsid w:val="00F02259"/>
    <w:rsid w:val="00F03EA5"/>
    <w:rsid w:val="00F04FF2"/>
    <w:rsid w:val="00F06CE6"/>
    <w:rsid w:val="00F13F38"/>
    <w:rsid w:val="00F14440"/>
    <w:rsid w:val="00F148D9"/>
    <w:rsid w:val="00F14C1C"/>
    <w:rsid w:val="00F17133"/>
    <w:rsid w:val="00F172F8"/>
    <w:rsid w:val="00F17623"/>
    <w:rsid w:val="00F17C4E"/>
    <w:rsid w:val="00F20C01"/>
    <w:rsid w:val="00F21613"/>
    <w:rsid w:val="00F21E20"/>
    <w:rsid w:val="00F2283A"/>
    <w:rsid w:val="00F25305"/>
    <w:rsid w:val="00F255F9"/>
    <w:rsid w:val="00F27ACC"/>
    <w:rsid w:val="00F30FFA"/>
    <w:rsid w:val="00F3167A"/>
    <w:rsid w:val="00F31F34"/>
    <w:rsid w:val="00F3219E"/>
    <w:rsid w:val="00F334C1"/>
    <w:rsid w:val="00F3451B"/>
    <w:rsid w:val="00F34A91"/>
    <w:rsid w:val="00F36399"/>
    <w:rsid w:val="00F40DB8"/>
    <w:rsid w:val="00F416B3"/>
    <w:rsid w:val="00F41A17"/>
    <w:rsid w:val="00F41D40"/>
    <w:rsid w:val="00F42E91"/>
    <w:rsid w:val="00F43F6B"/>
    <w:rsid w:val="00F44C24"/>
    <w:rsid w:val="00F44D63"/>
    <w:rsid w:val="00F44D7D"/>
    <w:rsid w:val="00F44FE4"/>
    <w:rsid w:val="00F46407"/>
    <w:rsid w:val="00F46564"/>
    <w:rsid w:val="00F50777"/>
    <w:rsid w:val="00F5146B"/>
    <w:rsid w:val="00F51C73"/>
    <w:rsid w:val="00F521B7"/>
    <w:rsid w:val="00F5336E"/>
    <w:rsid w:val="00F546A6"/>
    <w:rsid w:val="00F5597E"/>
    <w:rsid w:val="00F56407"/>
    <w:rsid w:val="00F57914"/>
    <w:rsid w:val="00F607BD"/>
    <w:rsid w:val="00F616A1"/>
    <w:rsid w:val="00F62062"/>
    <w:rsid w:val="00F62276"/>
    <w:rsid w:val="00F62414"/>
    <w:rsid w:val="00F624EB"/>
    <w:rsid w:val="00F65240"/>
    <w:rsid w:val="00F662DD"/>
    <w:rsid w:val="00F70777"/>
    <w:rsid w:val="00F71224"/>
    <w:rsid w:val="00F721C1"/>
    <w:rsid w:val="00F72621"/>
    <w:rsid w:val="00F72FAA"/>
    <w:rsid w:val="00F74126"/>
    <w:rsid w:val="00F75096"/>
    <w:rsid w:val="00F75592"/>
    <w:rsid w:val="00F810B9"/>
    <w:rsid w:val="00F822D7"/>
    <w:rsid w:val="00F825F9"/>
    <w:rsid w:val="00F82E7E"/>
    <w:rsid w:val="00F82F6D"/>
    <w:rsid w:val="00F830F2"/>
    <w:rsid w:val="00F8312F"/>
    <w:rsid w:val="00F83F59"/>
    <w:rsid w:val="00F84987"/>
    <w:rsid w:val="00F84FE7"/>
    <w:rsid w:val="00F8517E"/>
    <w:rsid w:val="00F868EC"/>
    <w:rsid w:val="00F87379"/>
    <w:rsid w:val="00F906D2"/>
    <w:rsid w:val="00F9176C"/>
    <w:rsid w:val="00F917E0"/>
    <w:rsid w:val="00F91B9D"/>
    <w:rsid w:val="00F93460"/>
    <w:rsid w:val="00F9659A"/>
    <w:rsid w:val="00F96BD2"/>
    <w:rsid w:val="00F96E46"/>
    <w:rsid w:val="00F9757F"/>
    <w:rsid w:val="00FA16AA"/>
    <w:rsid w:val="00FA30A9"/>
    <w:rsid w:val="00FA5230"/>
    <w:rsid w:val="00FA563C"/>
    <w:rsid w:val="00FA6909"/>
    <w:rsid w:val="00FA6FDF"/>
    <w:rsid w:val="00FB08A7"/>
    <w:rsid w:val="00FB092C"/>
    <w:rsid w:val="00FB0CA7"/>
    <w:rsid w:val="00FB20DD"/>
    <w:rsid w:val="00FB283E"/>
    <w:rsid w:val="00FB2DA2"/>
    <w:rsid w:val="00FB3269"/>
    <w:rsid w:val="00FB3F00"/>
    <w:rsid w:val="00FB4BD2"/>
    <w:rsid w:val="00FB5037"/>
    <w:rsid w:val="00FB69D7"/>
    <w:rsid w:val="00FB6C9F"/>
    <w:rsid w:val="00FC0F47"/>
    <w:rsid w:val="00FC167A"/>
    <w:rsid w:val="00FC227B"/>
    <w:rsid w:val="00FC2308"/>
    <w:rsid w:val="00FC2C19"/>
    <w:rsid w:val="00FC5616"/>
    <w:rsid w:val="00FC79CD"/>
    <w:rsid w:val="00FD0FE6"/>
    <w:rsid w:val="00FD1DEB"/>
    <w:rsid w:val="00FD2371"/>
    <w:rsid w:val="00FD2DD8"/>
    <w:rsid w:val="00FD3199"/>
    <w:rsid w:val="00FD4BC0"/>
    <w:rsid w:val="00FD5607"/>
    <w:rsid w:val="00FD59A6"/>
    <w:rsid w:val="00FD5AF0"/>
    <w:rsid w:val="00FD5C9A"/>
    <w:rsid w:val="00FD6779"/>
    <w:rsid w:val="00FD7F5C"/>
    <w:rsid w:val="00FE11D4"/>
    <w:rsid w:val="00FE3F56"/>
    <w:rsid w:val="00FE53DD"/>
    <w:rsid w:val="00FE55ED"/>
    <w:rsid w:val="00FE72C1"/>
    <w:rsid w:val="00FF0B4F"/>
    <w:rsid w:val="00FF1973"/>
    <w:rsid w:val="00FF1D15"/>
    <w:rsid w:val="00FF27BA"/>
    <w:rsid w:val="00FF3ACB"/>
    <w:rsid w:val="00FF4EC2"/>
    <w:rsid w:val="00FF5AF1"/>
    <w:rsid w:val="00FF615E"/>
    <w:rsid w:val="00FF6D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61B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A61B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A61B0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1A61B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A61B0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1A61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A61B0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1A61B0"/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99"/>
    <w:rsid w:val="001A61B0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ial">
    <w:name w:val="Arial"/>
    <w:basedOn w:val="Normal"/>
    <w:uiPriority w:val="99"/>
    <w:rsid w:val="001A61B0"/>
    <w:rPr>
      <w:sz w:val="20"/>
      <w:szCs w:val="20"/>
    </w:rPr>
  </w:style>
  <w:style w:type="character" w:styleId="Hyperlink">
    <w:name w:val="Hyperlink"/>
    <w:basedOn w:val="DefaultParagraphFont"/>
    <w:uiPriority w:val="99"/>
    <w:rsid w:val="00C73E67"/>
    <w:rPr>
      <w:rFonts w:cs="Times New Roman"/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rsid w:val="00BA65D3"/>
    <w:rPr>
      <w:rFonts w:ascii="Calibri" w:eastAsia="Calibri" w:hAnsi="Calibri"/>
      <w:color w:val="000000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BA65D3"/>
    <w:rPr>
      <w:rFonts w:eastAsia="Times New Roman" w:cs="Times New Roman"/>
      <w:color w:val="000000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13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334</Words>
  <Characters>1802</Characters>
  <Application>Microsoft Office Outlook</Application>
  <DocSecurity>0</DocSecurity>
  <Lines>0</Lines>
  <Paragraphs>0</Paragraphs>
  <ScaleCrop>false</ScaleCrop>
  <Company>adidas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adidas miCoach mobile fact sheet</dc:title>
  <dc:subject/>
  <dc:creator>adidas</dc:creator>
  <cp:keywords/>
  <dc:description/>
  <cp:lastModifiedBy>koopmkri</cp:lastModifiedBy>
  <cp:revision>3</cp:revision>
  <dcterms:created xsi:type="dcterms:W3CDTF">2011-05-12T07:36:00Z</dcterms:created>
  <dcterms:modified xsi:type="dcterms:W3CDTF">2011-05-12T07:43:00Z</dcterms:modified>
</cp:coreProperties>
</file>